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A3C7209" w14:textId="77777777" w:rsidR="003D2202" w:rsidRDefault="00C723FF">
      <w:r>
        <w:rPr>
          <w:noProof/>
        </w:rPr>
        <mc:AlternateContent>
          <mc:Choice Requires="wps">
            <w:drawing>
              <wp:anchor distT="0" distB="0" distL="114300" distR="114300" simplePos="0" relativeHeight="251697152" behindDoc="0" locked="0" layoutInCell="1" allowOverlap="1" wp14:anchorId="6F5E2220" wp14:editId="095023A8">
                <wp:simplePos x="0" y="0"/>
                <wp:positionH relativeFrom="column">
                  <wp:posOffset>64958</wp:posOffset>
                </wp:positionH>
                <wp:positionV relativeFrom="paragraph">
                  <wp:posOffset>-72792</wp:posOffset>
                </wp:positionV>
                <wp:extent cx="5270400" cy="1094704"/>
                <wp:effectExtent l="0" t="0" r="26035" b="1079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400" cy="1094704"/>
                        </a:xfrm>
                        <a:prstGeom prst="rect">
                          <a:avLst/>
                        </a:prstGeom>
                        <a:solidFill>
                          <a:srgbClr val="FFFFFF"/>
                        </a:solidFill>
                        <a:ln w="9525">
                          <a:solidFill>
                            <a:schemeClr val="bg1"/>
                          </a:solidFill>
                          <a:miter lim="800000"/>
                          <a:headEnd/>
                          <a:tailEnd/>
                        </a:ln>
                      </wps:spPr>
                      <wps:txbx>
                        <w:txbxContent>
                          <w:p w14:paraId="6FEC2920" w14:textId="77777777" w:rsidR="00C723FF" w:rsidRPr="00C15211" w:rsidRDefault="00285E1A">
                            <w:pPr>
                              <w:rPr>
                                <w:rFonts w:ascii="Calibri" w:hAnsi="Calibri"/>
                                <w:b/>
                                <w:color w:val="auto"/>
                                <w:sz w:val="40"/>
                                <w:szCs w:val="40"/>
                              </w:rPr>
                            </w:pPr>
                            <w:r>
                              <w:rPr>
                                <w:rFonts w:ascii="Calibri" w:hAnsi="Calibri"/>
                                <w:b/>
                                <w:color w:val="auto"/>
                                <w:sz w:val="40"/>
                                <w:szCs w:val="40"/>
                              </w:rPr>
                              <w:t>HIBBERTSTRAAT 28</w:t>
                            </w:r>
                          </w:p>
                          <w:p w14:paraId="51F2B579" w14:textId="77777777" w:rsidR="00C723FF" w:rsidRPr="00C15211" w:rsidRDefault="00285E1A">
                            <w:pPr>
                              <w:rPr>
                                <w:rFonts w:ascii="Calibri" w:hAnsi="Calibri"/>
                                <w:b/>
                                <w:color w:val="auto"/>
                                <w:sz w:val="40"/>
                                <w:szCs w:val="40"/>
                              </w:rPr>
                            </w:pPr>
                            <w:r>
                              <w:rPr>
                                <w:rFonts w:ascii="Calibri" w:hAnsi="Calibri"/>
                                <w:b/>
                                <w:color w:val="auto"/>
                                <w:sz w:val="40"/>
                                <w:szCs w:val="40"/>
                              </w:rPr>
                              <w:t>HAAKSBERGEN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E2220" id="_x0000_t202" coordsize="21600,21600" o:spt="202" path="m,l,21600r21600,l21600,xe">
                <v:stroke joinstyle="miter"/>
                <v:path gradientshapeok="t" o:connecttype="rect"/>
              </v:shapetype>
              <v:shape id="Tekstvak 2" o:spid="_x0000_s1026" type="#_x0000_t202" style="position:absolute;margin-left:5.1pt;margin-top:-5.75pt;width:415pt;height:8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" strokecolor="white [3212]">
                <v:textbox>
                  <w:txbxContent>
                    <w:p w14:paraId="6FEC2920" w14:textId="77777777" w:rsidR="00C723FF" w:rsidRPr="00C15211" w:rsidRDefault="00285E1A">
                      <w:pPr>
                        <w:rPr>
                          <w:rFonts w:ascii="Calibri" w:hAnsi="Calibri"/>
                          <w:b/>
                          <w:color w:val="auto"/>
                          <w:sz w:val="40"/>
                          <w:szCs w:val="40"/>
                        </w:rPr>
                      </w:pPr>
                      <w:r>
                        <w:rPr>
                          <w:rFonts w:ascii="Calibri" w:hAnsi="Calibri"/>
                          <w:b/>
                          <w:color w:val="auto"/>
                          <w:sz w:val="40"/>
                          <w:szCs w:val="40"/>
                        </w:rPr>
                        <w:t>HIBBERTSTRAAT 28</w:t>
                      </w:r>
                    </w:p>
                    <w:p w14:paraId="51F2B579" w14:textId="77777777" w:rsidR="00C723FF" w:rsidRPr="00C15211" w:rsidRDefault="00285E1A">
                      <w:pPr>
                        <w:rPr>
                          <w:rFonts w:ascii="Calibri" w:hAnsi="Calibri"/>
                          <w:b/>
                          <w:color w:val="auto"/>
                          <w:sz w:val="40"/>
                          <w:szCs w:val="40"/>
                        </w:rPr>
                      </w:pPr>
                      <w:r>
                        <w:rPr>
                          <w:rFonts w:ascii="Calibri" w:hAnsi="Calibri"/>
                          <w:b/>
                          <w:color w:val="auto"/>
                          <w:sz w:val="40"/>
                          <w:szCs w:val="40"/>
                        </w:rPr>
                        <w:t>HAAKSBERGEN</w:t>
                      </w:r>
                    </w:p>
                  </w:txbxContent>
                </v:textbox>
              </v:shape>
            </w:pict>
          </mc:Fallback>
        </mc:AlternateContent>
      </w:r>
      <w:r w:rsidR="00264844">
        <w:rPr>
          <w:noProof/>
        </w:rPr>
        <mc:AlternateContent>
          <mc:Choice Requires="wpg">
            <w:drawing>
              <wp:anchor distT="0" distB="0" distL="114300" distR="114300" simplePos="0" relativeHeight="251660288" behindDoc="0" locked="0" layoutInCell="1" allowOverlap="1" wp14:anchorId="6274AB96" wp14:editId="30E7853E">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304" cy="10698480"/>
                <wp:effectExtent l="0" t="0" r="25400" b="26670"/>
                <wp:wrapSquare wrapText="bothSides"/>
                <wp:docPr id="10" name="Groep 10"/>
                <wp:cNvGraphicFramePr/>
                <a:graphic xmlns:a="http://schemas.openxmlformats.org/drawingml/2006/main">
                  <a:graphicData uri="http://schemas.microsoft.com/office/word/2010/wordprocessingGroup">
                    <wpg:wgp>
                      <wpg:cNvGrpSpPr/>
                      <wpg:grpSpPr>
                        <a:xfrm>
                          <a:off x="0" y="0"/>
                          <a:ext cx="1289304" cy="10698480"/>
                          <a:chOff x="0" y="0"/>
                          <a:chExt cx="1286540" cy="10698480"/>
                        </a:xfrm>
                        <a:solidFill>
                          <a:srgbClr val="92D050"/>
                        </a:solidFill>
                      </wpg:grpSpPr>
                      <wps:wsp>
                        <wps:cNvPr id="5"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bodyPr rot="0" vert="horz" wrap="square" lIns="91440" tIns="45720" rIns="91440" bIns="45720" anchor="t" anchorCtr="0" upright="1">
                          <a:noAutofit/>
                        </wps:bodyPr>
                      </wps:wsp>
                      <wps:wsp>
                        <wps:cNvPr id="6"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7"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8"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anchor>
            </w:drawing>
          </mc:Choice>
          <mc:Fallback>
            <w:pict>
              <v:group w14:anchorId="6620D1C9" id="Groep 10" o:spid="_x0000_s1026" style="position:absolute;margin-left:0;margin-top:0;width:101.5pt;height:842.4pt;z-index:251660288;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">
                <v:rect id="Rectangle 147" o:spid="_x0000_s1027"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" filled="f" strokecolor="#bfb675"/>
                <v:shapetype id="_x0000_t32" coordsize="21600,21600" o:spt="32" o:oned="t" path="m,l21600,21600e" filled="f">
                  <v:path arrowok="t" fillok="f" o:connecttype="none"/>
                  <o:lock v:ext="edit" shapetype="t"/>
                </v:shapetype>
                <v:shape id="AutoShape 148" o:spid="_x0000_s102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" strokecolor="#92d050" strokeweight="1pt"/>
                <v:shape id="AutoShape 149" o:spid="_x0000_s1029"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" strokecolor="#92d050" strokeweight="2.25pt"/>
                <v:shape id="AutoShape 150" o:spid="_x0000_s1030"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" strokecolor="#92d050" strokeweight="4.5pt"/>
                <w10:wrap type="square" anchorx="page" anchory="page"/>
              </v:group>
            </w:pict>
          </mc:Fallback>
        </mc:AlternateContent>
      </w:r>
      <w:r w:rsidR="00264844">
        <w:rPr>
          <w:noProof/>
        </w:rPr>
        <mc:AlternateContent>
          <mc:Choice Requires="wps">
            <w:drawing>
              <wp:anchor distT="0" distB="0" distL="114300" distR="114300" simplePos="0" relativeHeight="251661312" behindDoc="0" locked="0" layoutInCell="0" allowOverlap="1" wp14:anchorId="3CEF56A4" wp14:editId="44DBB77B">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1270"/>
                <wp:wrapNone/>
                <wp:docPr id="9" name="Rechthoek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05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313245868"/>
                              <w:placeholder>
                                <w:docPart w:val="788A29F1667B4383913AE3F551267432"/>
                              </w:placeholder>
                              <w:dataBinding w:prefixMappings="xmlns:ns0='http://schemas.openxmlformats.org/officeDocument/2006/extended-properties'" w:xpath="/ns0:Properties[1]/ns0:Company[1]" w:storeItemID="{6668398D-A668-4E3E-A5EB-62B293D839F1}"/>
                              <w:text/>
                            </w:sdtPr>
                            <w:sdtEndPr/>
                            <w:sdtContent>
                              <w:p w14:paraId="212A6C6C" w14:textId="77777777" w:rsidR="003D2202" w:rsidRDefault="00FD2595">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738E2633" w14:textId="77777777" w:rsidR="003D2202" w:rsidRDefault="009274FF">
                            <w:pPr>
                              <w:pStyle w:val="Adresvanafzender0"/>
                              <w:rPr>
                                <w:sz w:val="22"/>
                                <w:szCs w:val="22"/>
                              </w:rPr>
                            </w:pPr>
                            <w:sdt>
                              <w:sdtPr>
                                <w:rPr>
                                  <w:sz w:val="22"/>
                                  <w:szCs w:val="22"/>
                                </w:rPr>
                                <w:id w:val="313245869"/>
                                <w:placeholder>
                                  <w:docPart w:val="911F3C1CD9B048D3AFA2338C48029DD3"/>
                                </w:placeholder>
                                <w:dataBinding w:prefixMappings="xmlns:ns0='http://schemas.microsoft.com/office/2006/coverPageProps'" w:xpath="/ns0:CoverPageProperties[1]/ns0:CompanyAddress[1]" w:storeItemID="{55AF091B-3C7A-41E3-B477-F2FDAA23CFDA}"/>
                                <w:text w:multiLine="1"/>
                              </w:sdtPr>
                              <w:sdtEndPr/>
                              <w:sdtContent>
                                <w:r w:rsidR="00FD2595">
                                  <w:rPr>
                                    <w:sz w:val="22"/>
                                    <w:szCs w:val="22"/>
                                  </w:rPr>
                                  <w:t>Molenstraat 5a</w:t>
                                </w:r>
                              </w:sdtContent>
                            </w:sdt>
                            <w:r w:rsidR="00264844">
                              <w:rPr>
                                <w:sz w:val="22"/>
                                <w:szCs w:val="22"/>
                              </w:rPr>
                              <w:t xml:space="preserve"> </w:t>
                            </w:r>
                            <w:r w:rsidR="00264844">
                              <w:rPr>
                                <w:sz w:val="16"/>
                                <w:szCs w:val="16"/>
                              </w:rPr>
                              <w:sym w:font="Wingdings 2" w:char="F097"/>
                            </w:r>
                            <w:r w:rsidR="00264844">
                              <w:rPr>
                                <w:sz w:val="22"/>
                                <w:szCs w:val="22"/>
                              </w:rPr>
                              <w:t xml:space="preserve">  </w:t>
                            </w:r>
                            <w:sdt>
                              <w:sdtPr>
                                <w:rPr>
                                  <w:sz w:val="22"/>
                                  <w:szCs w:val="22"/>
                                </w:rPr>
                                <w:id w:val="313245870"/>
                                <w:placeholder>
                                  <w:docPart w:val="F245E11ED0464FC49F5199746FC32712"/>
                                </w:placeholder>
                                <w:dataBinding w:prefixMappings="xmlns:ns0='http://schemas.microsoft.com/office/2006/coverPageProps'" w:xpath="/ns0:CoverPageProperties[1]/ns0:CompanyPhone[1]" w:storeItemID="{55AF091B-3C7A-41E3-B477-F2FDAA23CFDA}"/>
                                <w:text/>
                              </w:sdtPr>
                              <w:sdtEndPr/>
                              <w:sdtContent>
                                <w:r w:rsidR="00FD2595">
                                  <w:rPr>
                                    <w:sz w:val="22"/>
                                    <w:szCs w:val="22"/>
                                  </w:rPr>
                                  <w:t xml:space="preserve">(053) 4785670 </w:t>
                                </w:r>
                              </w:sdtContent>
                            </w:sdt>
                            <w:r w:rsidR="00264844">
                              <w:rPr>
                                <w:sz w:val="16"/>
                                <w:szCs w:val="16"/>
                              </w:rPr>
                              <w:sym w:font="Wingdings 2" w:char="F097"/>
                            </w:r>
                            <w:r w:rsidR="00264844">
                              <w:rPr>
                                <w:sz w:val="16"/>
                                <w:szCs w:val="16"/>
                              </w:rPr>
                              <w:t xml:space="preserve">  </w:t>
                            </w:r>
                            <w:sdt>
                              <w:sdtPr>
                                <w:rPr>
                                  <w:sz w:val="22"/>
                                  <w:szCs w:val="22"/>
                                </w:rPr>
                                <w:id w:val="313245871"/>
                                <w:placeholder>
                                  <w:docPart w:val="B2C58C90AC6E406F8F8D55218ED9144E"/>
                                </w:placeholder>
                                <w:dataBinding w:prefixMappings="xmlns:ns0='http://schemas.microsoft.com/office/2006/coverPageProps'" w:xpath="/ns0:CoverPageProperties[1]/ns0:CompanyEmail[1]" w:storeItemID="{55AF091B-3C7A-41E3-B477-F2FDAA23CFDA}"/>
                                <w:text/>
                              </w:sdtPr>
                              <w:sdtEndPr/>
                              <w:sdtContent>
                                <w:r w:rsidR="00FD2595">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3CEF56A4" id="Rechthoek 151" o:spid="_x0000_s1027" style="position:absolute;margin-left:0;margin-top:0;width:74.05pt;height:791.9pt;z-index:251661312;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313245868"/>
                        <w:placeholder>
                          <w:docPart w:val="788A29F1667B4383913AE3F551267432"/>
                        </w:placeholder>
                        <w:dataBinding w:prefixMappings="xmlns:ns0='http://schemas.openxmlformats.org/officeDocument/2006/extended-properties'" w:xpath="/ns0:Properties[1]/ns0:Company[1]" w:storeItemID="{6668398D-A668-4E3E-A5EB-62B293D839F1}"/>
                        <w:text/>
                      </w:sdtPr>
                      <w:sdtEndPr/>
                      <w:sdtContent>
                        <w:p w14:paraId="212A6C6C" w14:textId="77777777" w:rsidR="003D2202" w:rsidRDefault="00FD2595">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738E2633" w14:textId="77777777" w:rsidR="003D2202" w:rsidRDefault="009274FF">
                      <w:pPr>
                        <w:pStyle w:val="Adresvanafzender0"/>
                        <w:rPr>
                          <w:sz w:val="22"/>
                          <w:szCs w:val="22"/>
                        </w:rPr>
                      </w:pPr>
                      <w:sdt>
                        <w:sdtPr>
                          <w:rPr>
                            <w:sz w:val="22"/>
                            <w:szCs w:val="22"/>
                          </w:rPr>
                          <w:id w:val="313245869"/>
                          <w:placeholder>
                            <w:docPart w:val="911F3C1CD9B048D3AFA2338C48029DD3"/>
                          </w:placeholder>
                          <w:dataBinding w:prefixMappings="xmlns:ns0='http://schemas.microsoft.com/office/2006/coverPageProps'" w:xpath="/ns0:CoverPageProperties[1]/ns0:CompanyAddress[1]" w:storeItemID="{55AF091B-3C7A-41E3-B477-F2FDAA23CFDA}"/>
                          <w:text w:multiLine="1"/>
                        </w:sdtPr>
                        <w:sdtEndPr/>
                        <w:sdtContent>
                          <w:r w:rsidR="00FD2595">
                            <w:rPr>
                              <w:sz w:val="22"/>
                              <w:szCs w:val="22"/>
                            </w:rPr>
                            <w:t>Molenstraat 5a</w:t>
                          </w:r>
                        </w:sdtContent>
                      </w:sdt>
                      <w:r w:rsidR="00264844">
                        <w:rPr>
                          <w:sz w:val="22"/>
                          <w:szCs w:val="22"/>
                        </w:rPr>
                        <w:t xml:space="preserve"> </w:t>
                      </w:r>
                      <w:r w:rsidR="00264844">
                        <w:rPr>
                          <w:sz w:val="16"/>
                          <w:szCs w:val="16"/>
                        </w:rPr>
                        <w:sym w:font="Wingdings 2" w:char="F097"/>
                      </w:r>
                      <w:r w:rsidR="00264844">
                        <w:rPr>
                          <w:sz w:val="22"/>
                          <w:szCs w:val="22"/>
                        </w:rPr>
                        <w:t xml:space="preserve">  </w:t>
                      </w:r>
                      <w:sdt>
                        <w:sdtPr>
                          <w:rPr>
                            <w:sz w:val="22"/>
                            <w:szCs w:val="22"/>
                          </w:rPr>
                          <w:id w:val="313245870"/>
                          <w:placeholder>
                            <w:docPart w:val="F245E11ED0464FC49F5199746FC32712"/>
                          </w:placeholder>
                          <w:dataBinding w:prefixMappings="xmlns:ns0='http://schemas.microsoft.com/office/2006/coverPageProps'" w:xpath="/ns0:CoverPageProperties[1]/ns0:CompanyPhone[1]" w:storeItemID="{55AF091B-3C7A-41E3-B477-F2FDAA23CFDA}"/>
                          <w:text/>
                        </w:sdtPr>
                        <w:sdtEndPr/>
                        <w:sdtContent>
                          <w:r w:rsidR="00FD2595">
                            <w:rPr>
                              <w:sz w:val="22"/>
                              <w:szCs w:val="22"/>
                            </w:rPr>
                            <w:t xml:space="preserve">(053) 4785670 </w:t>
                          </w:r>
                        </w:sdtContent>
                      </w:sdt>
                      <w:r w:rsidR="00264844">
                        <w:rPr>
                          <w:sz w:val="16"/>
                          <w:szCs w:val="16"/>
                        </w:rPr>
                        <w:sym w:font="Wingdings 2" w:char="F097"/>
                      </w:r>
                      <w:r w:rsidR="00264844">
                        <w:rPr>
                          <w:sz w:val="16"/>
                          <w:szCs w:val="16"/>
                        </w:rPr>
                        <w:t xml:space="preserve">  </w:t>
                      </w:r>
                      <w:sdt>
                        <w:sdtPr>
                          <w:rPr>
                            <w:sz w:val="22"/>
                            <w:szCs w:val="22"/>
                          </w:rPr>
                          <w:id w:val="313245871"/>
                          <w:placeholder>
                            <w:docPart w:val="B2C58C90AC6E406F8F8D55218ED9144E"/>
                          </w:placeholder>
                          <w:dataBinding w:prefixMappings="xmlns:ns0='http://schemas.microsoft.com/office/2006/coverPageProps'" w:xpath="/ns0:CoverPageProperties[1]/ns0:CompanyEmail[1]" w:storeItemID="{55AF091B-3C7A-41E3-B477-F2FDAA23CFDA}"/>
                          <w:text/>
                        </w:sdtPr>
                        <w:sdtEndPr/>
                        <w:sdtContent>
                          <w:r w:rsidR="00FD2595">
                            <w:rPr>
                              <w:sz w:val="22"/>
                              <w:szCs w:val="22"/>
                            </w:rPr>
                            <w:t>info@oostingmakelaardij.nl</w:t>
                          </w:r>
                        </w:sdtContent>
                      </w:sdt>
                    </w:p>
                  </w:txbxContent>
                </v:textbox>
                <w10:wrap anchorx="page" anchory="page"/>
              </v:rect>
            </w:pict>
          </mc:Fallback>
        </mc:AlternateContent>
      </w:r>
    </w:p>
    <w:p w14:paraId="4BEF81AF" w14:textId="77777777" w:rsidR="00FD2595" w:rsidRDefault="00FD2595"/>
    <w:p w14:paraId="3E4EFC2D" w14:textId="77777777" w:rsidR="00FD2595" w:rsidRPr="00FD2595" w:rsidRDefault="00FD2595" w:rsidP="00FD2595"/>
    <w:p w14:paraId="772D2FDF" w14:textId="77777777" w:rsidR="00FD2595" w:rsidRPr="00FD2595" w:rsidRDefault="00FD2595" w:rsidP="00FD2595"/>
    <w:p w14:paraId="1B9282F0" w14:textId="77777777" w:rsidR="00FD2595" w:rsidRDefault="00FD2595" w:rsidP="00FD2595"/>
    <w:p w14:paraId="5EB5EDA7" w14:textId="77777777" w:rsidR="00921690" w:rsidRDefault="00921690" w:rsidP="00FD2595"/>
    <w:p w14:paraId="046B0FEA" w14:textId="77777777" w:rsidR="00921690" w:rsidRPr="00FD2595" w:rsidRDefault="00921690" w:rsidP="00FD2595"/>
    <w:p w14:paraId="1A4E3B3C" w14:textId="77777777" w:rsidR="00FD2595" w:rsidRPr="00FD2595" w:rsidRDefault="00C15211" w:rsidP="00FD2595">
      <w:r>
        <w:rPr>
          <w:noProof/>
        </w:rPr>
        <mc:AlternateContent>
          <mc:Choice Requires="wps">
            <w:drawing>
              <wp:anchor distT="0" distB="0" distL="114300" distR="114300" simplePos="0" relativeHeight="251699200" behindDoc="0" locked="0" layoutInCell="1" allowOverlap="1" wp14:anchorId="3C1AC4B9" wp14:editId="6AA0E280">
                <wp:simplePos x="0" y="0"/>
                <wp:positionH relativeFrom="column">
                  <wp:posOffset>49530</wp:posOffset>
                </wp:positionH>
                <wp:positionV relativeFrom="paragraph">
                  <wp:posOffset>71755</wp:posOffset>
                </wp:positionV>
                <wp:extent cx="5270400" cy="3513600"/>
                <wp:effectExtent l="0" t="0" r="26035" b="10795"/>
                <wp:wrapNone/>
                <wp:docPr id="1"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70400" cy="3513600"/>
                        </a:xfrm>
                        <a:prstGeom prst="rect">
                          <a:avLst/>
                        </a:prstGeom>
                        <a:solidFill>
                          <a:srgbClr val="FFFFFF"/>
                        </a:solidFill>
                        <a:ln w="9525">
                          <a:solidFill>
                            <a:srgbClr val="000000"/>
                          </a:solidFill>
                          <a:miter lim="800000"/>
                          <a:headEnd/>
                          <a:tailEnd/>
                        </a:ln>
                      </wps:spPr>
                      <wps:txbx>
                        <w:txbxContent>
                          <w:p w14:paraId="086264FE" w14:textId="52224697" w:rsidR="00C723FF" w:rsidRDefault="00792BC6">
                            <w:r>
                              <w:rPr>
                                <w:noProof/>
                              </w:rPr>
                              <w:drawing>
                                <wp:inline distT="0" distB="0" distL="0" distR="0" wp14:anchorId="07FAE34E" wp14:editId="01C14889">
                                  <wp:extent cx="5257165" cy="3504565"/>
                                  <wp:effectExtent l="0" t="0" r="635" b="635"/>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Hibbertsstraat28a.jpg"/>
                                          <pic:cNvPicPr/>
                                        </pic:nvPicPr>
                                        <pic:blipFill>
                                          <a:blip r:embed="rId8">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AC4B9" id="_x0000_s1028" type="#_x0000_t202" style="position:absolute;margin-left:3.9pt;margin-top:5.65pt;width:415pt;height:27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">
                <o:lock v:ext="edit" aspectratio="t"/>
                <v:textbox inset="0,0,0,0">
                  <w:txbxContent>
                    <w:p w14:paraId="086264FE" w14:textId="52224697" w:rsidR="00C723FF" w:rsidRDefault="00792BC6">
                      <w:r>
                        <w:rPr>
                          <w:noProof/>
                        </w:rPr>
                        <w:drawing>
                          <wp:inline distT="0" distB="0" distL="0" distR="0" wp14:anchorId="07FAE34E" wp14:editId="01C14889">
                            <wp:extent cx="5257165" cy="3504565"/>
                            <wp:effectExtent l="0" t="0" r="635" b="635"/>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Hibbertsstraat28a.jpg"/>
                                    <pic:cNvPicPr/>
                                  </pic:nvPicPr>
                                  <pic:blipFill>
                                    <a:blip r:embed="rId8">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v:textbox>
              </v:shape>
            </w:pict>
          </mc:Fallback>
        </mc:AlternateContent>
      </w:r>
    </w:p>
    <w:p w14:paraId="46431B41" w14:textId="77777777" w:rsidR="00FD2595" w:rsidRPr="00FD2595" w:rsidRDefault="00FD2595" w:rsidP="00FD2595"/>
    <w:p w14:paraId="177957C5" w14:textId="77777777" w:rsidR="00FD2595" w:rsidRPr="00FD2595" w:rsidRDefault="00FD2595" w:rsidP="00FD2595"/>
    <w:p w14:paraId="2528DB2A" w14:textId="77777777" w:rsidR="00FD2595" w:rsidRPr="00FD2595" w:rsidRDefault="00FD2595" w:rsidP="00FD2595"/>
    <w:p w14:paraId="2B6C8F62" w14:textId="77777777" w:rsidR="00FD2595" w:rsidRPr="00FD2595" w:rsidRDefault="00FD2595" w:rsidP="00FD2595"/>
    <w:p w14:paraId="7EC5741F" w14:textId="77777777" w:rsidR="00FD2595" w:rsidRPr="00FD2595" w:rsidRDefault="00FD2595" w:rsidP="00FD2595"/>
    <w:p w14:paraId="7804BB13" w14:textId="77777777" w:rsidR="00FD2595" w:rsidRPr="00FD2595" w:rsidRDefault="00FD2595" w:rsidP="00FD2595"/>
    <w:p w14:paraId="6889C4CE" w14:textId="77777777" w:rsidR="00FD2595" w:rsidRPr="00FD2595" w:rsidRDefault="00FD2595" w:rsidP="00FD2595"/>
    <w:p w14:paraId="08500B40" w14:textId="77777777" w:rsidR="00FD2595" w:rsidRPr="00FD2595" w:rsidRDefault="00FD2595" w:rsidP="00FD2595"/>
    <w:p w14:paraId="01CC45C2" w14:textId="77777777" w:rsidR="00FD2595" w:rsidRPr="00FD2595" w:rsidRDefault="00FD2595" w:rsidP="00FD2595"/>
    <w:p w14:paraId="149CDD19" w14:textId="77777777" w:rsidR="00FD2595" w:rsidRDefault="00FD2595" w:rsidP="00FD2595">
      <w:pPr>
        <w:tabs>
          <w:tab w:val="left" w:pos="2055"/>
        </w:tabs>
      </w:pPr>
    </w:p>
    <w:p w14:paraId="60DAD5B5" w14:textId="77777777" w:rsidR="00FD2595" w:rsidRDefault="00FD2595" w:rsidP="00FD2595">
      <w:pPr>
        <w:tabs>
          <w:tab w:val="left" w:pos="2055"/>
        </w:tabs>
      </w:pPr>
    </w:p>
    <w:p w14:paraId="4645787D" w14:textId="77777777" w:rsidR="00FD2595" w:rsidRDefault="00921690" w:rsidP="00FD2595">
      <w:pPr>
        <w:tabs>
          <w:tab w:val="left" w:pos="2055"/>
        </w:tabs>
      </w:pPr>
      <w:r>
        <w:rPr>
          <w:noProof/>
        </w:rPr>
        <mc:AlternateContent>
          <mc:Choice Requires="wps">
            <w:drawing>
              <wp:anchor distT="0" distB="0" distL="114300" distR="114300" simplePos="0" relativeHeight="251768832" behindDoc="0" locked="0" layoutInCell="1" allowOverlap="1" wp14:anchorId="2C929D56" wp14:editId="4C40151F">
                <wp:simplePos x="0" y="0"/>
                <wp:positionH relativeFrom="column">
                  <wp:posOffset>3601720</wp:posOffset>
                </wp:positionH>
                <wp:positionV relativeFrom="paragraph">
                  <wp:posOffset>293370</wp:posOffset>
                </wp:positionV>
                <wp:extent cx="1699895" cy="1133475"/>
                <wp:effectExtent l="0" t="0" r="14605" b="28575"/>
                <wp:wrapNone/>
                <wp:docPr id="306"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99895" cy="1133475"/>
                        </a:xfrm>
                        <a:prstGeom prst="rect">
                          <a:avLst/>
                        </a:prstGeom>
                        <a:solidFill>
                          <a:srgbClr val="FFFFFF"/>
                        </a:solidFill>
                        <a:ln w="9525">
                          <a:solidFill>
                            <a:srgbClr val="000000"/>
                          </a:solidFill>
                          <a:miter lim="800000"/>
                          <a:headEnd/>
                          <a:tailEnd/>
                        </a:ln>
                      </wps:spPr>
                      <wps:txbx>
                        <w:txbxContent>
                          <w:p w14:paraId="5AD78FF7" w14:textId="493456B5" w:rsidR="00921690" w:rsidRDefault="003F09B6" w:rsidP="00921690">
                            <w:r>
                              <w:rPr>
                                <w:noProof/>
                              </w:rPr>
                              <w:drawing>
                                <wp:inline distT="0" distB="0" distL="0" distR="0" wp14:anchorId="77EF338B" wp14:editId="2E63EFC7">
                                  <wp:extent cx="1687195" cy="1124585"/>
                                  <wp:effectExtent l="0" t="0" r="825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ibbertsstraat288.jpg"/>
                                          <pic:cNvPicPr/>
                                        </pic:nvPicPr>
                                        <pic:blipFill>
                                          <a:blip r:embed="rId9">
                                            <a:extLst>
                                              <a:ext uri="{28A0092B-C50C-407E-A947-70E740481C1C}">
                                                <a14:useLocalDpi xmlns:a14="http://schemas.microsoft.com/office/drawing/2010/main" val="0"/>
                                              </a:ext>
                                            </a:extLst>
                                          </a:blip>
                                          <a:stretch>
                                            <a:fillRect/>
                                          </a:stretch>
                                        </pic:blipFill>
                                        <pic:spPr>
                                          <a:xfrm>
                                            <a:off x="0" y="0"/>
                                            <a:ext cx="1687195" cy="11245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29D56" id="_x0000_s1029" type="#_x0000_t202" style="position:absolute;margin-left:283.6pt;margin-top:23.1pt;width:133.85pt;height:8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">
                <o:lock v:ext="edit" aspectratio="t"/>
                <v:textbox inset="0,0,0,0">
                  <w:txbxContent>
                    <w:p w14:paraId="5AD78FF7" w14:textId="493456B5" w:rsidR="00921690" w:rsidRDefault="003F09B6" w:rsidP="00921690">
                      <w:r>
                        <w:rPr>
                          <w:noProof/>
                        </w:rPr>
                        <w:drawing>
                          <wp:inline distT="0" distB="0" distL="0" distR="0" wp14:anchorId="77EF338B" wp14:editId="2E63EFC7">
                            <wp:extent cx="1687195" cy="1124585"/>
                            <wp:effectExtent l="0" t="0" r="825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ibbertsstraat288.jpg"/>
                                    <pic:cNvPicPr/>
                                  </pic:nvPicPr>
                                  <pic:blipFill>
                                    <a:blip r:embed="rId9">
                                      <a:extLst>
                                        <a:ext uri="{28A0092B-C50C-407E-A947-70E740481C1C}">
                                          <a14:useLocalDpi xmlns:a14="http://schemas.microsoft.com/office/drawing/2010/main" val="0"/>
                                        </a:ext>
                                      </a:extLst>
                                    </a:blip>
                                    <a:stretch>
                                      <a:fillRect/>
                                    </a:stretch>
                                  </pic:blipFill>
                                  <pic:spPr>
                                    <a:xfrm>
                                      <a:off x="0" y="0"/>
                                      <a:ext cx="1687195" cy="1124585"/>
                                    </a:xfrm>
                                    <a:prstGeom prst="rect">
                                      <a:avLst/>
                                    </a:prstGeom>
                                  </pic:spPr>
                                </pic:pic>
                              </a:graphicData>
                            </a:graphic>
                          </wp:inline>
                        </w:drawing>
                      </w:r>
                    </w:p>
                  </w:txbxContent>
                </v:textbox>
              </v:shape>
            </w:pict>
          </mc:Fallback>
        </mc:AlternateContent>
      </w:r>
    </w:p>
    <w:p w14:paraId="722C3749" w14:textId="77777777" w:rsidR="00FD2595" w:rsidRDefault="00647A30" w:rsidP="00FD2595">
      <w:pPr>
        <w:tabs>
          <w:tab w:val="left" w:pos="2055"/>
        </w:tabs>
      </w:pPr>
      <w:r>
        <w:rPr>
          <w:noProof/>
        </w:rPr>
        <mc:AlternateContent>
          <mc:Choice Requires="wps">
            <w:drawing>
              <wp:anchor distT="0" distB="0" distL="114300" distR="114300" simplePos="0" relativeHeight="251770880" behindDoc="0" locked="0" layoutInCell="1" allowOverlap="1" wp14:anchorId="24A64F01" wp14:editId="04834FC5">
                <wp:simplePos x="0" y="0"/>
                <wp:positionH relativeFrom="column">
                  <wp:posOffset>1821180</wp:posOffset>
                </wp:positionH>
                <wp:positionV relativeFrom="paragraph">
                  <wp:posOffset>635</wp:posOffset>
                </wp:positionV>
                <wp:extent cx="1699895" cy="1133475"/>
                <wp:effectExtent l="0" t="0" r="14605" b="28575"/>
                <wp:wrapNone/>
                <wp:docPr id="3"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99895" cy="1133475"/>
                        </a:xfrm>
                        <a:prstGeom prst="rect">
                          <a:avLst/>
                        </a:prstGeom>
                        <a:solidFill>
                          <a:srgbClr val="FFFFFF"/>
                        </a:solidFill>
                        <a:ln w="9525">
                          <a:solidFill>
                            <a:srgbClr val="000000"/>
                          </a:solidFill>
                          <a:miter lim="800000"/>
                          <a:headEnd/>
                          <a:tailEnd/>
                        </a:ln>
                      </wps:spPr>
                      <wps:txbx>
                        <w:txbxContent>
                          <w:p w14:paraId="0B92A635" w14:textId="16462DF1" w:rsidR="00647A30" w:rsidRDefault="00792BC6" w:rsidP="00647A30">
                            <w:r>
                              <w:rPr>
                                <w:noProof/>
                              </w:rPr>
                              <w:drawing>
                                <wp:inline distT="0" distB="0" distL="0" distR="0" wp14:anchorId="1D5D3618" wp14:editId="578B156C">
                                  <wp:extent cx="1687195" cy="1124585"/>
                                  <wp:effectExtent l="0" t="0" r="825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ibbertsstraat287.jpg"/>
                                          <pic:cNvPicPr/>
                                        </pic:nvPicPr>
                                        <pic:blipFill>
                                          <a:blip r:embed="rId10">
                                            <a:extLst>
                                              <a:ext uri="{28A0092B-C50C-407E-A947-70E740481C1C}">
                                                <a14:useLocalDpi xmlns:a14="http://schemas.microsoft.com/office/drawing/2010/main" val="0"/>
                                              </a:ext>
                                            </a:extLst>
                                          </a:blip>
                                          <a:stretch>
                                            <a:fillRect/>
                                          </a:stretch>
                                        </pic:blipFill>
                                        <pic:spPr>
                                          <a:xfrm>
                                            <a:off x="0" y="0"/>
                                            <a:ext cx="1687195" cy="11245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64F01" id="_x0000_s1030" type="#_x0000_t202" style="position:absolute;margin-left:143.4pt;margin-top:.05pt;width:133.85pt;height:8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">
                <o:lock v:ext="edit" aspectratio="t"/>
                <v:textbox inset="0,0,0,0">
                  <w:txbxContent>
                    <w:p w14:paraId="0B92A635" w14:textId="16462DF1" w:rsidR="00647A30" w:rsidRDefault="00792BC6" w:rsidP="00647A30">
                      <w:r>
                        <w:rPr>
                          <w:noProof/>
                        </w:rPr>
                        <w:drawing>
                          <wp:inline distT="0" distB="0" distL="0" distR="0" wp14:anchorId="1D5D3618" wp14:editId="578B156C">
                            <wp:extent cx="1687195" cy="1124585"/>
                            <wp:effectExtent l="0" t="0" r="825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ibbertsstraat287.jpg"/>
                                    <pic:cNvPicPr/>
                                  </pic:nvPicPr>
                                  <pic:blipFill>
                                    <a:blip r:embed="rId10">
                                      <a:extLst>
                                        <a:ext uri="{28A0092B-C50C-407E-A947-70E740481C1C}">
                                          <a14:useLocalDpi xmlns:a14="http://schemas.microsoft.com/office/drawing/2010/main" val="0"/>
                                        </a:ext>
                                      </a:extLst>
                                    </a:blip>
                                    <a:stretch>
                                      <a:fillRect/>
                                    </a:stretch>
                                  </pic:blipFill>
                                  <pic:spPr>
                                    <a:xfrm>
                                      <a:off x="0" y="0"/>
                                      <a:ext cx="1687195" cy="1124585"/>
                                    </a:xfrm>
                                    <a:prstGeom prst="rect">
                                      <a:avLst/>
                                    </a:prstGeom>
                                  </pic:spPr>
                                </pic:pic>
                              </a:graphicData>
                            </a:graphic>
                          </wp:inline>
                        </w:drawing>
                      </w:r>
                    </w:p>
                  </w:txbxContent>
                </v:textbox>
              </v:shape>
            </w:pict>
          </mc:Fallback>
        </mc:AlternateContent>
      </w:r>
      <w:r w:rsidR="00921690">
        <w:rPr>
          <w:noProof/>
        </w:rPr>
        <mc:AlternateContent>
          <mc:Choice Requires="wps">
            <w:drawing>
              <wp:anchor distT="0" distB="0" distL="114300" distR="114300" simplePos="0" relativeHeight="251766784" behindDoc="0" locked="0" layoutInCell="1" allowOverlap="1" wp14:anchorId="573702CD" wp14:editId="69090D68">
                <wp:simplePos x="0" y="0"/>
                <wp:positionH relativeFrom="column">
                  <wp:posOffset>49530</wp:posOffset>
                </wp:positionH>
                <wp:positionV relativeFrom="paragraph">
                  <wp:posOffset>-3810</wp:posOffset>
                </wp:positionV>
                <wp:extent cx="1699895" cy="1133475"/>
                <wp:effectExtent l="0" t="0" r="14605" b="28575"/>
                <wp:wrapNone/>
                <wp:docPr id="304"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99895" cy="1133475"/>
                        </a:xfrm>
                        <a:prstGeom prst="rect">
                          <a:avLst/>
                        </a:prstGeom>
                        <a:solidFill>
                          <a:srgbClr val="FFFFFF"/>
                        </a:solidFill>
                        <a:ln w="9525">
                          <a:solidFill>
                            <a:srgbClr val="000000"/>
                          </a:solidFill>
                          <a:miter lim="800000"/>
                          <a:headEnd/>
                          <a:tailEnd/>
                        </a:ln>
                      </wps:spPr>
                      <wps:txbx>
                        <w:txbxContent>
                          <w:p w14:paraId="360EE8FA" w14:textId="6CBA84A8" w:rsidR="00921690" w:rsidRDefault="00792BC6" w:rsidP="00921690">
                            <w:r>
                              <w:rPr>
                                <w:noProof/>
                              </w:rPr>
                              <w:drawing>
                                <wp:inline distT="0" distB="0" distL="0" distR="0" wp14:anchorId="4A801326" wp14:editId="1CB27E83">
                                  <wp:extent cx="1687195" cy="1124585"/>
                                  <wp:effectExtent l="0" t="0" r="8255"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ibbertsstraat281.jpg"/>
                                          <pic:cNvPicPr/>
                                        </pic:nvPicPr>
                                        <pic:blipFill>
                                          <a:blip r:embed="rId11">
                                            <a:extLst>
                                              <a:ext uri="{28A0092B-C50C-407E-A947-70E740481C1C}">
                                                <a14:useLocalDpi xmlns:a14="http://schemas.microsoft.com/office/drawing/2010/main" val="0"/>
                                              </a:ext>
                                            </a:extLst>
                                          </a:blip>
                                          <a:stretch>
                                            <a:fillRect/>
                                          </a:stretch>
                                        </pic:blipFill>
                                        <pic:spPr>
                                          <a:xfrm>
                                            <a:off x="0" y="0"/>
                                            <a:ext cx="1687195" cy="11245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02CD" id="_x0000_s1031" type="#_x0000_t202" style="position:absolute;margin-left:3.9pt;margin-top:-.3pt;width:133.85pt;height:8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">
                <o:lock v:ext="edit" aspectratio="t"/>
                <v:textbox inset="0,0,0,0">
                  <w:txbxContent>
                    <w:p w14:paraId="360EE8FA" w14:textId="6CBA84A8" w:rsidR="00921690" w:rsidRDefault="00792BC6" w:rsidP="00921690">
                      <w:r>
                        <w:rPr>
                          <w:noProof/>
                        </w:rPr>
                        <w:drawing>
                          <wp:inline distT="0" distB="0" distL="0" distR="0" wp14:anchorId="4A801326" wp14:editId="1CB27E83">
                            <wp:extent cx="1687195" cy="1124585"/>
                            <wp:effectExtent l="0" t="0" r="8255"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ibbertsstraat281.jpg"/>
                                    <pic:cNvPicPr/>
                                  </pic:nvPicPr>
                                  <pic:blipFill>
                                    <a:blip r:embed="rId11">
                                      <a:extLst>
                                        <a:ext uri="{28A0092B-C50C-407E-A947-70E740481C1C}">
                                          <a14:useLocalDpi xmlns:a14="http://schemas.microsoft.com/office/drawing/2010/main" val="0"/>
                                        </a:ext>
                                      </a:extLst>
                                    </a:blip>
                                    <a:stretch>
                                      <a:fillRect/>
                                    </a:stretch>
                                  </pic:blipFill>
                                  <pic:spPr>
                                    <a:xfrm>
                                      <a:off x="0" y="0"/>
                                      <a:ext cx="1687195" cy="1124585"/>
                                    </a:xfrm>
                                    <a:prstGeom prst="rect">
                                      <a:avLst/>
                                    </a:prstGeom>
                                  </pic:spPr>
                                </pic:pic>
                              </a:graphicData>
                            </a:graphic>
                          </wp:inline>
                        </w:drawing>
                      </w:r>
                    </w:p>
                  </w:txbxContent>
                </v:textbox>
              </v:shape>
            </w:pict>
          </mc:Fallback>
        </mc:AlternateContent>
      </w:r>
    </w:p>
    <w:p w14:paraId="2551F098" w14:textId="77777777" w:rsidR="00FD2595" w:rsidRDefault="00FD2595" w:rsidP="00FD2595">
      <w:pPr>
        <w:tabs>
          <w:tab w:val="left" w:pos="2055"/>
        </w:tabs>
      </w:pPr>
    </w:p>
    <w:p w14:paraId="5387C179" w14:textId="77777777" w:rsidR="00FD2595" w:rsidRDefault="00FD2595" w:rsidP="00FD2595">
      <w:pPr>
        <w:tabs>
          <w:tab w:val="left" w:pos="2055"/>
        </w:tabs>
      </w:pPr>
    </w:p>
    <w:p w14:paraId="1A161906" w14:textId="77777777" w:rsidR="00FD2595" w:rsidRDefault="00FD2595" w:rsidP="00FD2595">
      <w:pPr>
        <w:tabs>
          <w:tab w:val="left" w:pos="2055"/>
        </w:tabs>
      </w:pPr>
    </w:p>
    <w:p w14:paraId="5CCABB64" w14:textId="77777777" w:rsidR="00FD2595" w:rsidRDefault="00FD2595" w:rsidP="00FD2595">
      <w:pPr>
        <w:tabs>
          <w:tab w:val="left" w:pos="2055"/>
        </w:tabs>
      </w:pPr>
    </w:p>
    <w:p w14:paraId="6883DEB7" w14:textId="77777777" w:rsidR="00FD2595" w:rsidRDefault="00424272" w:rsidP="00FD2595">
      <w:pPr>
        <w:tabs>
          <w:tab w:val="left" w:pos="2055"/>
        </w:tabs>
      </w:pPr>
      <w:r>
        <w:rPr>
          <w:noProof/>
        </w:rPr>
        <mc:AlternateContent>
          <mc:Choice Requires="wps">
            <w:drawing>
              <wp:anchor distT="0" distB="0" distL="114300" distR="114300" simplePos="0" relativeHeight="251701248" behindDoc="0" locked="0" layoutInCell="1" allowOverlap="1" wp14:anchorId="093D2877" wp14:editId="0A4624CA">
                <wp:simplePos x="0" y="0"/>
                <wp:positionH relativeFrom="column">
                  <wp:posOffset>68580</wp:posOffset>
                </wp:positionH>
                <wp:positionV relativeFrom="paragraph">
                  <wp:posOffset>49529</wp:posOffset>
                </wp:positionV>
                <wp:extent cx="5269865" cy="1057275"/>
                <wp:effectExtent l="0" t="0" r="26035" b="2857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1057275"/>
                        </a:xfrm>
                        <a:prstGeom prst="rect">
                          <a:avLst/>
                        </a:prstGeom>
                        <a:solidFill>
                          <a:srgbClr val="FFFFFF"/>
                        </a:solidFill>
                        <a:ln w="9525">
                          <a:solidFill>
                            <a:schemeClr val="bg1"/>
                          </a:solidFill>
                          <a:miter lim="800000"/>
                          <a:headEnd/>
                          <a:tailEnd/>
                        </a:ln>
                      </wps:spPr>
                      <wps:txbx>
                        <w:txbxContent>
                          <w:p w14:paraId="7FED35B1" w14:textId="77777777" w:rsidR="00C723FF" w:rsidRPr="00C723FF" w:rsidRDefault="00C723FF">
                            <w:pPr>
                              <w:rPr>
                                <w:rFonts w:ascii="Calibri" w:hAnsi="Calibri"/>
                                <w:b/>
                                <w:color w:val="auto"/>
                                <w:sz w:val="28"/>
                                <w:szCs w:val="28"/>
                              </w:rPr>
                            </w:pPr>
                          </w:p>
                          <w:p w14:paraId="4A31C268" w14:textId="5F744791" w:rsidR="00C723FF" w:rsidRPr="00C15211" w:rsidRDefault="00C723FF">
                            <w:pPr>
                              <w:rPr>
                                <w:rFonts w:ascii="Calibri" w:hAnsi="Calibri"/>
                                <w:b/>
                                <w:color w:val="auto"/>
                                <w:sz w:val="40"/>
                                <w:szCs w:val="40"/>
                              </w:rPr>
                            </w:pPr>
                            <w:proofErr w:type="gramStart"/>
                            <w:r w:rsidRPr="00C15211">
                              <w:rPr>
                                <w:rFonts w:ascii="Calibri" w:hAnsi="Calibri"/>
                                <w:b/>
                                <w:color w:val="auto"/>
                                <w:sz w:val="40"/>
                                <w:szCs w:val="40"/>
                              </w:rPr>
                              <w:t>VRAAGPRIJS</w:t>
                            </w:r>
                            <w:r w:rsidR="00C15211" w:rsidRPr="00C15211">
                              <w:rPr>
                                <w:rFonts w:ascii="Calibri" w:hAnsi="Calibri"/>
                                <w:b/>
                                <w:color w:val="auto"/>
                                <w:sz w:val="40"/>
                                <w:szCs w:val="40"/>
                              </w:rPr>
                              <w:t>:</w:t>
                            </w:r>
                            <w:r w:rsidR="003F09B6">
                              <w:rPr>
                                <w:rFonts w:ascii="Calibri" w:hAnsi="Calibri"/>
                                <w:b/>
                                <w:color w:val="auto"/>
                                <w:sz w:val="40"/>
                                <w:szCs w:val="40"/>
                              </w:rPr>
                              <w:t xml:space="preserve">  €</w:t>
                            </w:r>
                            <w:proofErr w:type="gramEnd"/>
                            <w:r w:rsidR="003F09B6">
                              <w:rPr>
                                <w:rFonts w:ascii="Calibri" w:hAnsi="Calibri"/>
                                <w:b/>
                                <w:color w:val="auto"/>
                                <w:sz w:val="40"/>
                                <w:szCs w:val="40"/>
                              </w:rPr>
                              <w:t xml:space="preserve"> 2</w:t>
                            </w:r>
                            <w:r w:rsidR="009274FF">
                              <w:rPr>
                                <w:rFonts w:ascii="Calibri" w:hAnsi="Calibri"/>
                                <w:b/>
                                <w:color w:val="auto"/>
                                <w:sz w:val="40"/>
                                <w:szCs w:val="40"/>
                              </w:rPr>
                              <w:t>7</w:t>
                            </w:r>
                            <w:r w:rsidR="003F09B6">
                              <w:rPr>
                                <w:rFonts w:ascii="Calibri" w:hAnsi="Calibri"/>
                                <w:b/>
                                <w:color w:val="auto"/>
                                <w:sz w:val="40"/>
                                <w:szCs w:val="40"/>
                              </w:rPr>
                              <w:t>5.000</w:t>
                            </w:r>
                            <w:r w:rsidR="009274FF">
                              <w:rPr>
                                <w:rFonts w:ascii="Calibri" w:hAnsi="Calibri"/>
                                <w:b/>
                                <w:color w:val="auto"/>
                                <w:sz w:val="40"/>
                                <w:szCs w:val="40"/>
                              </w:rPr>
                              <w:t>,-</w:t>
                            </w:r>
                            <w:bookmarkStart w:id="0" w:name="_GoBack"/>
                            <w:bookmarkEnd w:id="0"/>
                            <w:r w:rsidR="003F09B6">
                              <w:rPr>
                                <w:rFonts w:ascii="Calibri" w:hAnsi="Calibri"/>
                                <w:b/>
                                <w:color w:val="auto"/>
                                <w:sz w:val="40"/>
                                <w:szCs w:val="40"/>
                              </w:rPr>
                              <w:t xml:space="preserve"> K.K.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D2877" id="_x0000_s1032" type="#_x0000_t202" style="position:absolute;margin-left:5.4pt;margin-top:3.9pt;width:414.95pt;height:8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" strokecolor="white [3212]">
                <v:textbox>
                  <w:txbxContent>
                    <w:p w14:paraId="7FED35B1" w14:textId="77777777" w:rsidR="00C723FF" w:rsidRPr="00C723FF" w:rsidRDefault="00C723FF">
                      <w:pPr>
                        <w:rPr>
                          <w:rFonts w:ascii="Calibri" w:hAnsi="Calibri"/>
                          <w:b/>
                          <w:color w:val="auto"/>
                          <w:sz w:val="28"/>
                          <w:szCs w:val="28"/>
                        </w:rPr>
                      </w:pPr>
                    </w:p>
                    <w:p w14:paraId="4A31C268" w14:textId="5F744791" w:rsidR="00C723FF" w:rsidRPr="00C15211" w:rsidRDefault="00C723FF">
                      <w:pPr>
                        <w:rPr>
                          <w:rFonts w:ascii="Calibri" w:hAnsi="Calibri"/>
                          <w:b/>
                          <w:color w:val="auto"/>
                          <w:sz w:val="40"/>
                          <w:szCs w:val="40"/>
                        </w:rPr>
                      </w:pPr>
                      <w:proofErr w:type="gramStart"/>
                      <w:r w:rsidRPr="00C15211">
                        <w:rPr>
                          <w:rFonts w:ascii="Calibri" w:hAnsi="Calibri"/>
                          <w:b/>
                          <w:color w:val="auto"/>
                          <w:sz w:val="40"/>
                          <w:szCs w:val="40"/>
                        </w:rPr>
                        <w:t>VRAAGPRIJS</w:t>
                      </w:r>
                      <w:r w:rsidR="00C15211" w:rsidRPr="00C15211">
                        <w:rPr>
                          <w:rFonts w:ascii="Calibri" w:hAnsi="Calibri"/>
                          <w:b/>
                          <w:color w:val="auto"/>
                          <w:sz w:val="40"/>
                          <w:szCs w:val="40"/>
                        </w:rPr>
                        <w:t>:</w:t>
                      </w:r>
                      <w:r w:rsidR="003F09B6">
                        <w:rPr>
                          <w:rFonts w:ascii="Calibri" w:hAnsi="Calibri"/>
                          <w:b/>
                          <w:color w:val="auto"/>
                          <w:sz w:val="40"/>
                          <w:szCs w:val="40"/>
                        </w:rPr>
                        <w:t xml:space="preserve">  €</w:t>
                      </w:r>
                      <w:proofErr w:type="gramEnd"/>
                      <w:r w:rsidR="003F09B6">
                        <w:rPr>
                          <w:rFonts w:ascii="Calibri" w:hAnsi="Calibri"/>
                          <w:b/>
                          <w:color w:val="auto"/>
                          <w:sz w:val="40"/>
                          <w:szCs w:val="40"/>
                        </w:rPr>
                        <w:t xml:space="preserve"> 2</w:t>
                      </w:r>
                      <w:r w:rsidR="009274FF">
                        <w:rPr>
                          <w:rFonts w:ascii="Calibri" w:hAnsi="Calibri"/>
                          <w:b/>
                          <w:color w:val="auto"/>
                          <w:sz w:val="40"/>
                          <w:szCs w:val="40"/>
                        </w:rPr>
                        <w:t>7</w:t>
                      </w:r>
                      <w:r w:rsidR="003F09B6">
                        <w:rPr>
                          <w:rFonts w:ascii="Calibri" w:hAnsi="Calibri"/>
                          <w:b/>
                          <w:color w:val="auto"/>
                          <w:sz w:val="40"/>
                          <w:szCs w:val="40"/>
                        </w:rPr>
                        <w:t>5.000</w:t>
                      </w:r>
                      <w:r w:rsidR="009274FF">
                        <w:rPr>
                          <w:rFonts w:ascii="Calibri" w:hAnsi="Calibri"/>
                          <w:b/>
                          <w:color w:val="auto"/>
                          <w:sz w:val="40"/>
                          <w:szCs w:val="40"/>
                        </w:rPr>
                        <w:t>,-</w:t>
                      </w:r>
                      <w:bookmarkStart w:id="1" w:name="_GoBack"/>
                      <w:bookmarkEnd w:id="1"/>
                      <w:r w:rsidR="003F09B6">
                        <w:rPr>
                          <w:rFonts w:ascii="Calibri" w:hAnsi="Calibri"/>
                          <w:b/>
                          <w:color w:val="auto"/>
                          <w:sz w:val="40"/>
                          <w:szCs w:val="40"/>
                        </w:rPr>
                        <w:t xml:space="preserve"> K.K.</w:t>
                      </w:r>
                    </w:p>
                  </w:txbxContent>
                </v:textbox>
              </v:shape>
            </w:pict>
          </mc:Fallback>
        </mc:AlternateContent>
      </w:r>
    </w:p>
    <w:p w14:paraId="26040832" w14:textId="77777777" w:rsidR="00FD2595" w:rsidRDefault="00FD2595" w:rsidP="00921690">
      <w:pPr>
        <w:tabs>
          <w:tab w:val="left" w:pos="2055"/>
        </w:tabs>
      </w:pPr>
    </w:p>
    <w:p w14:paraId="03BB275B" w14:textId="77777777" w:rsidR="0017781F" w:rsidRDefault="0017781F" w:rsidP="00FD2595"/>
    <w:p w14:paraId="3DE18295" w14:textId="77777777" w:rsidR="0017781F" w:rsidRDefault="00C723FF" w:rsidP="0017781F">
      <w:r>
        <w:rPr>
          <w:noProof/>
        </w:rPr>
        <w:lastRenderedPageBreak/>
        <mc:AlternateContent>
          <mc:Choice Requires="wps">
            <w:drawing>
              <wp:anchor distT="0" distB="0" distL="114300" distR="114300" simplePos="0" relativeHeight="251708416" behindDoc="0" locked="0" layoutInCell="1" allowOverlap="1" wp14:anchorId="3FFE1EC4" wp14:editId="22505762">
                <wp:simplePos x="0" y="0"/>
                <wp:positionH relativeFrom="column">
                  <wp:posOffset>59055</wp:posOffset>
                </wp:positionH>
                <wp:positionV relativeFrom="paragraph">
                  <wp:posOffset>-186690</wp:posOffset>
                </wp:positionV>
                <wp:extent cx="5543550" cy="8839200"/>
                <wp:effectExtent l="0" t="0" r="19050" b="19050"/>
                <wp:wrapNone/>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839200"/>
                        </a:xfrm>
                        <a:prstGeom prst="rect">
                          <a:avLst/>
                        </a:prstGeom>
                        <a:solidFill>
                          <a:srgbClr val="FFFFFF"/>
                        </a:solidFill>
                        <a:ln w="9525">
                          <a:solidFill>
                            <a:schemeClr val="bg1"/>
                          </a:solidFill>
                          <a:miter lim="800000"/>
                          <a:headEnd/>
                          <a:tailEnd/>
                        </a:ln>
                      </wps:spPr>
                      <wps:txbx>
                        <w:txbxContent>
                          <w:p w14:paraId="5E32E139" w14:textId="77777777" w:rsidR="004D769D" w:rsidRPr="004D769D" w:rsidRDefault="004D769D" w:rsidP="004D769D">
                            <w:pPr>
                              <w:rPr>
                                <w:rFonts w:ascii="Calibri" w:hAnsi="Calibri"/>
                                <w:b/>
                                <w:color w:val="auto"/>
                                <w:sz w:val="26"/>
                                <w:szCs w:val="26"/>
                              </w:rPr>
                            </w:pPr>
                            <w:r w:rsidRPr="004D769D">
                              <w:rPr>
                                <w:rFonts w:ascii="Calibri" w:hAnsi="Calibri"/>
                                <w:b/>
                                <w:color w:val="auto"/>
                                <w:sz w:val="26"/>
                                <w:szCs w:val="26"/>
                              </w:rPr>
                              <w:t>CENTRUMLIGGING</w:t>
                            </w:r>
                          </w:p>
                          <w:p w14:paraId="32700B08" w14:textId="6E8422AB" w:rsidR="004D769D" w:rsidRPr="004D769D" w:rsidRDefault="004D769D" w:rsidP="004D769D">
                            <w:pPr>
                              <w:rPr>
                                <w:rFonts w:ascii="Calibri" w:hAnsi="Calibri"/>
                                <w:bCs/>
                                <w:color w:val="auto"/>
                                <w:sz w:val="26"/>
                                <w:szCs w:val="26"/>
                              </w:rPr>
                            </w:pPr>
                            <w:proofErr w:type="spellStart"/>
                            <w:r w:rsidRPr="004D769D">
                              <w:rPr>
                                <w:rFonts w:ascii="Calibri" w:hAnsi="Calibri"/>
                                <w:bCs/>
                                <w:color w:val="auto"/>
                                <w:sz w:val="26"/>
                                <w:szCs w:val="26"/>
                              </w:rPr>
                              <w:t>Hibbertsstraat</w:t>
                            </w:r>
                            <w:proofErr w:type="spellEnd"/>
                            <w:r w:rsidRPr="004D769D">
                              <w:rPr>
                                <w:rFonts w:ascii="Calibri" w:hAnsi="Calibri"/>
                                <w:bCs/>
                                <w:color w:val="auto"/>
                                <w:sz w:val="26"/>
                                <w:szCs w:val="26"/>
                              </w:rPr>
                              <w:t xml:space="preserve"> 28 ligt op loopafstand van werkelijk alle mogelijke voorzieningen. Even een boodschap doen voor het avondeten? Geen enkel probleem. Basisschool of voortgezet onderwijs? Lopend of fietsend ben je er zo! Ondanks deze centrale ligging is het een rustige plek om te wonen met in hoofdzaak bestemmingsverkeer om de deur.</w:t>
                            </w:r>
                          </w:p>
                          <w:p w14:paraId="0F63EF80" w14:textId="77777777" w:rsidR="004D769D" w:rsidRPr="004D769D" w:rsidRDefault="004D769D" w:rsidP="004D769D">
                            <w:pPr>
                              <w:rPr>
                                <w:rFonts w:ascii="Calibri" w:hAnsi="Calibri"/>
                                <w:b/>
                                <w:color w:val="auto"/>
                                <w:sz w:val="26"/>
                                <w:szCs w:val="26"/>
                              </w:rPr>
                            </w:pPr>
                            <w:r w:rsidRPr="004D769D">
                              <w:rPr>
                                <w:rFonts w:ascii="Calibri" w:hAnsi="Calibri"/>
                                <w:b/>
                                <w:color w:val="auto"/>
                                <w:sz w:val="26"/>
                                <w:szCs w:val="26"/>
                              </w:rPr>
                              <w:t>EENGEZINSWONING OF BUNGALOW?</w:t>
                            </w:r>
                          </w:p>
                          <w:p w14:paraId="07E7C0D1"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 xml:space="preserve">In de basis is de woning gebouwd als eengezinswoning maar de ruime aanbouw aan de achterzijde van de woning is eenvoudig om te bouwen naar een slaapkamer en badkamer op de begane grond. </w:t>
                            </w:r>
                          </w:p>
                          <w:p w14:paraId="60DCD80F" w14:textId="7A94536B"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Vanuit de hal vinden we aan de rechterzijde een ruime straatgerichte woonkamer met fraaie parketvloer. Het kantoor is vanuit de hal maar ook vanuit de woonkamer bereikbaar en heeft een deur naar het terras aan de achterzijde van de woning. De woonkeuken vinden we aan de linkerzijde van de hal en deze kijkt uit op de tuin. De handige en bovenal koele provisiekelder wordt vanuit de keuken bereikt. De bijkeuken en garage maken evenals de woonkeuken onderdeel uit van de aanbouw.</w:t>
                            </w:r>
                          </w:p>
                          <w:p w14:paraId="135991E4"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Op de 1e verdieping vinden we naast de overloop 3 slaapkamers, waarvan 2 voorzien van vaste kastruimte en 1 voorzien van balkon en een badkamer met wastafel en bad.</w:t>
                            </w:r>
                          </w:p>
                          <w:p w14:paraId="6E3E9484"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 xml:space="preserve">De zolder is </w:t>
                            </w:r>
                            <w:proofErr w:type="gramStart"/>
                            <w:r w:rsidRPr="004D769D">
                              <w:rPr>
                                <w:rFonts w:ascii="Calibri" w:hAnsi="Calibri"/>
                                <w:bCs/>
                                <w:color w:val="auto"/>
                                <w:sz w:val="26"/>
                                <w:szCs w:val="26"/>
                              </w:rPr>
                              <w:t>middels</w:t>
                            </w:r>
                            <w:proofErr w:type="gramEnd"/>
                            <w:r w:rsidRPr="004D769D">
                              <w:rPr>
                                <w:rFonts w:ascii="Calibri" w:hAnsi="Calibri"/>
                                <w:bCs/>
                                <w:color w:val="auto"/>
                                <w:sz w:val="26"/>
                                <w:szCs w:val="26"/>
                              </w:rPr>
                              <w:t xml:space="preserve"> een vlizotrap bereikbaar en wordt gebruikt als bergzolder evenals de zolder boven de aanbouw.</w:t>
                            </w:r>
                          </w:p>
                          <w:p w14:paraId="71D49119" w14:textId="77777777" w:rsidR="004D769D" w:rsidRPr="004D769D" w:rsidRDefault="004D769D" w:rsidP="004D769D">
                            <w:pPr>
                              <w:rPr>
                                <w:rFonts w:ascii="Calibri" w:hAnsi="Calibri"/>
                                <w:b/>
                                <w:color w:val="auto"/>
                                <w:sz w:val="26"/>
                                <w:szCs w:val="26"/>
                              </w:rPr>
                            </w:pPr>
                            <w:r w:rsidRPr="004D769D">
                              <w:rPr>
                                <w:rFonts w:ascii="Calibri" w:hAnsi="Calibri"/>
                                <w:b/>
                                <w:color w:val="auto"/>
                                <w:sz w:val="26"/>
                                <w:szCs w:val="26"/>
                              </w:rPr>
                              <w:t>TUIN RONDOM</w:t>
                            </w:r>
                          </w:p>
                          <w:p w14:paraId="02CF63BF"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En dat biedt alleen maar voordelen! De tuin is in hoofdzaak zuid en west gericht waardoor u de hele dag kunt genieten van de zon! Op een zonovergoten en hete dag kunt u ook gebruik maken van het terras aan de achterzijde waar voldoende schaduw te vinden is en het goed vertoeven is op een tropische dag. De poort geeft toegang naar een parkeerplaats op eigen terrein en de kavel is voldoende ruim om een</w:t>
                            </w:r>
                            <w:r w:rsidRPr="004D769D">
                              <w:rPr>
                                <w:rFonts w:ascii="Calibri" w:hAnsi="Calibri"/>
                                <w:b/>
                                <w:color w:val="auto"/>
                                <w:sz w:val="26"/>
                                <w:szCs w:val="26"/>
                              </w:rPr>
                              <w:t xml:space="preserve"> </w:t>
                            </w:r>
                            <w:r w:rsidRPr="004D769D">
                              <w:rPr>
                                <w:rFonts w:ascii="Calibri" w:hAnsi="Calibri"/>
                                <w:bCs/>
                                <w:color w:val="auto"/>
                                <w:sz w:val="26"/>
                                <w:szCs w:val="26"/>
                              </w:rPr>
                              <w:t>garage of grote hobbyruimte te realiseren.</w:t>
                            </w:r>
                          </w:p>
                          <w:p w14:paraId="6AC22D76" w14:textId="69324D02" w:rsidR="00C723FF" w:rsidRPr="004D769D" w:rsidRDefault="004D769D" w:rsidP="004D769D">
                            <w:pPr>
                              <w:rPr>
                                <w:rFonts w:ascii="Calibri" w:hAnsi="Calibri"/>
                                <w:b/>
                                <w:color w:val="auto"/>
                                <w:sz w:val="26"/>
                                <w:szCs w:val="26"/>
                              </w:rPr>
                            </w:pPr>
                            <w:r w:rsidRPr="004D769D">
                              <w:rPr>
                                <w:rFonts w:ascii="Calibri" w:hAnsi="Calibri"/>
                                <w:b/>
                                <w:color w:val="auto"/>
                                <w:sz w:val="26"/>
                                <w:szCs w:val="26"/>
                              </w:rPr>
                              <w:t>IS DE CENTRUMLIGGING BEPALEND VOOR U? OF DE FRAAIE UITSTRALING IN COMBINATIE MET EEN RUIME KAVEL? PLAN IN DAT GEVAL EEN AFSPRAAK VOOR EEN BEZICHTIGING!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E1EC4" id="_x0000_s1033" type="#_x0000_t202" style="position:absolute;margin-left:4.65pt;margin-top:-14.7pt;width:436.5pt;height:6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" strokecolor="white [3212]">
                <v:textbox>
                  <w:txbxContent>
                    <w:p w14:paraId="5E32E139" w14:textId="77777777" w:rsidR="004D769D" w:rsidRPr="004D769D" w:rsidRDefault="004D769D" w:rsidP="004D769D">
                      <w:pPr>
                        <w:rPr>
                          <w:rFonts w:ascii="Calibri" w:hAnsi="Calibri"/>
                          <w:b/>
                          <w:color w:val="auto"/>
                          <w:sz w:val="26"/>
                          <w:szCs w:val="26"/>
                        </w:rPr>
                      </w:pPr>
                      <w:r w:rsidRPr="004D769D">
                        <w:rPr>
                          <w:rFonts w:ascii="Calibri" w:hAnsi="Calibri"/>
                          <w:b/>
                          <w:color w:val="auto"/>
                          <w:sz w:val="26"/>
                          <w:szCs w:val="26"/>
                        </w:rPr>
                        <w:t>CENTRUMLIGGING</w:t>
                      </w:r>
                    </w:p>
                    <w:p w14:paraId="32700B08" w14:textId="6E8422AB" w:rsidR="004D769D" w:rsidRPr="004D769D" w:rsidRDefault="004D769D" w:rsidP="004D769D">
                      <w:pPr>
                        <w:rPr>
                          <w:rFonts w:ascii="Calibri" w:hAnsi="Calibri"/>
                          <w:bCs/>
                          <w:color w:val="auto"/>
                          <w:sz w:val="26"/>
                          <w:szCs w:val="26"/>
                        </w:rPr>
                      </w:pPr>
                      <w:proofErr w:type="spellStart"/>
                      <w:r w:rsidRPr="004D769D">
                        <w:rPr>
                          <w:rFonts w:ascii="Calibri" w:hAnsi="Calibri"/>
                          <w:bCs/>
                          <w:color w:val="auto"/>
                          <w:sz w:val="26"/>
                          <w:szCs w:val="26"/>
                        </w:rPr>
                        <w:t>Hibbertsstraat</w:t>
                      </w:r>
                      <w:proofErr w:type="spellEnd"/>
                      <w:r w:rsidRPr="004D769D">
                        <w:rPr>
                          <w:rFonts w:ascii="Calibri" w:hAnsi="Calibri"/>
                          <w:bCs/>
                          <w:color w:val="auto"/>
                          <w:sz w:val="26"/>
                          <w:szCs w:val="26"/>
                        </w:rPr>
                        <w:t xml:space="preserve"> 28 ligt op loopafstand van werkelijk alle mogelijke voorzieningen. Even een boodschap doen voor het avondeten? Geen enkel probleem. Basisschool of voortgezet onderwijs? Lopend of fietsend ben je er zo! Ondanks deze centrale ligging is het een rustige plek om te wonen met in hoofdzaak bestemmingsverkeer om de deur.</w:t>
                      </w:r>
                    </w:p>
                    <w:p w14:paraId="0F63EF80" w14:textId="77777777" w:rsidR="004D769D" w:rsidRPr="004D769D" w:rsidRDefault="004D769D" w:rsidP="004D769D">
                      <w:pPr>
                        <w:rPr>
                          <w:rFonts w:ascii="Calibri" w:hAnsi="Calibri"/>
                          <w:b/>
                          <w:color w:val="auto"/>
                          <w:sz w:val="26"/>
                          <w:szCs w:val="26"/>
                        </w:rPr>
                      </w:pPr>
                      <w:r w:rsidRPr="004D769D">
                        <w:rPr>
                          <w:rFonts w:ascii="Calibri" w:hAnsi="Calibri"/>
                          <w:b/>
                          <w:color w:val="auto"/>
                          <w:sz w:val="26"/>
                          <w:szCs w:val="26"/>
                        </w:rPr>
                        <w:t>EENGEZINSWONING OF BUNGALOW?</w:t>
                      </w:r>
                    </w:p>
                    <w:p w14:paraId="07E7C0D1"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 xml:space="preserve">In de basis is de woning gebouwd als eengezinswoning maar de ruime aanbouw aan de achterzijde van de woning is eenvoudig om te bouwen naar een slaapkamer en badkamer op de begane grond. </w:t>
                      </w:r>
                    </w:p>
                    <w:p w14:paraId="60DCD80F" w14:textId="7A94536B"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Vanuit de hal vinden we aan de rechterzijde een ruime straatgerichte woonkamer met fraaie parketvloer. Het kantoor is vanuit de hal maar ook vanuit de woonkamer bereikbaar en heeft een deur naar het terras aan de achterzijde van de woning. De woonkeuken vinden we aan de linkerzijde van de hal en deze kijkt uit op de tuin. De handige en bovenal koele provisiekelder wordt vanuit de keuken bereikt. De bijkeuken en garage maken evenals de woonkeuken onderdeel uit van de aanbouw.</w:t>
                      </w:r>
                    </w:p>
                    <w:p w14:paraId="135991E4"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Op de 1e verdieping vinden we naast de overloop 3 slaapkamers, waarvan 2 voorzien van vaste kastruimte en 1 voorzien van balkon en een badkamer met wastafel en bad.</w:t>
                      </w:r>
                    </w:p>
                    <w:p w14:paraId="6E3E9484"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 xml:space="preserve">De zolder is </w:t>
                      </w:r>
                      <w:proofErr w:type="gramStart"/>
                      <w:r w:rsidRPr="004D769D">
                        <w:rPr>
                          <w:rFonts w:ascii="Calibri" w:hAnsi="Calibri"/>
                          <w:bCs/>
                          <w:color w:val="auto"/>
                          <w:sz w:val="26"/>
                          <w:szCs w:val="26"/>
                        </w:rPr>
                        <w:t>middels</w:t>
                      </w:r>
                      <w:proofErr w:type="gramEnd"/>
                      <w:r w:rsidRPr="004D769D">
                        <w:rPr>
                          <w:rFonts w:ascii="Calibri" w:hAnsi="Calibri"/>
                          <w:bCs/>
                          <w:color w:val="auto"/>
                          <w:sz w:val="26"/>
                          <w:szCs w:val="26"/>
                        </w:rPr>
                        <w:t xml:space="preserve"> een vlizotrap bereikbaar en wordt gebruikt als bergzolder evenals de zolder boven de aanbouw.</w:t>
                      </w:r>
                    </w:p>
                    <w:p w14:paraId="71D49119" w14:textId="77777777" w:rsidR="004D769D" w:rsidRPr="004D769D" w:rsidRDefault="004D769D" w:rsidP="004D769D">
                      <w:pPr>
                        <w:rPr>
                          <w:rFonts w:ascii="Calibri" w:hAnsi="Calibri"/>
                          <w:b/>
                          <w:color w:val="auto"/>
                          <w:sz w:val="26"/>
                          <w:szCs w:val="26"/>
                        </w:rPr>
                      </w:pPr>
                      <w:r w:rsidRPr="004D769D">
                        <w:rPr>
                          <w:rFonts w:ascii="Calibri" w:hAnsi="Calibri"/>
                          <w:b/>
                          <w:color w:val="auto"/>
                          <w:sz w:val="26"/>
                          <w:szCs w:val="26"/>
                        </w:rPr>
                        <w:t>TUIN RONDOM</w:t>
                      </w:r>
                    </w:p>
                    <w:p w14:paraId="02CF63BF" w14:textId="77777777" w:rsidR="004D769D" w:rsidRPr="004D769D" w:rsidRDefault="004D769D" w:rsidP="004D769D">
                      <w:pPr>
                        <w:rPr>
                          <w:rFonts w:ascii="Calibri" w:hAnsi="Calibri"/>
                          <w:bCs/>
                          <w:color w:val="auto"/>
                          <w:sz w:val="26"/>
                          <w:szCs w:val="26"/>
                        </w:rPr>
                      </w:pPr>
                      <w:r w:rsidRPr="004D769D">
                        <w:rPr>
                          <w:rFonts w:ascii="Calibri" w:hAnsi="Calibri"/>
                          <w:bCs/>
                          <w:color w:val="auto"/>
                          <w:sz w:val="26"/>
                          <w:szCs w:val="26"/>
                        </w:rPr>
                        <w:t>En dat biedt alleen maar voordelen! De tuin is in hoofdzaak zuid en west gericht waardoor u de hele dag kunt genieten van de zon! Op een zonovergoten en hete dag kunt u ook gebruik maken van het terras aan de achterzijde waar voldoende schaduw te vinden is en het goed vertoeven is op een tropische dag. De poort geeft toegang naar een parkeerplaats op eigen terrein en de kavel is voldoende ruim om een</w:t>
                      </w:r>
                      <w:r w:rsidRPr="004D769D">
                        <w:rPr>
                          <w:rFonts w:ascii="Calibri" w:hAnsi="Calibri"/>
                          <w:b/>
                          <w:color w:val="auto"/>
                          <w:sz w:val="26"/>
                          <w:szCs w:val="26"/>
                        </w:rPr>
                        <w:t xml:space="preserve"> </w:t>
                      </w:r>
                      <w:r w:rsidRPr="004D769D">
                        <w:rPr>
                          <w:rFonts w:ascii="Calibri" w:hAnsi="Calibri"/>
                          <w:bCs/>
                          <w:color w:val="auto"/>
                          <w:sz w:val="26"/>
                          <w:szCs w:val="26"/>
                        </w:rPr>
                        <w:t>garage of grote hobbyruimte te realiseren.</w:t>
                      </w:r>
                    </w:p>
                    <w:p w14:paraId="6AC22D76" w14:textId="69324D02" w:rsidR="00C723FF" w:rsidRPr="004D769D" w:rsidRDefault="004D769D" w:rsidP="004D769D">
                      <w:pPr>
                        <w:rPr>
                          <w:rFonts w:ascii="Calibri" w:hAnsi="Calibri"/>
                          <w:b/>
                          <w:color w:val="auto"/>
                          <w:sz w:val="26"/>
                          <w:szCs w:val="26"/>
                        </w:rPr>
                      </w:pPr>
                      <w:r w:rsidRPr="004D769D">
                        <w:rPr>
                          <w:rFonts w:ascii="Calibri" w:hAnsi="Calibri"/>
                          <w:b/>
                          <w:color w:val="auto"/>
                          <w:sz w:val="26"/>
                          <w:szCs w:val="26"/>
                        </w:rPr>
                        <w:t>IS DE CENTRUMLIGGING BEPALEND VOOR U? OF DE FRAAIE UITSTRALING IN COMBINATIE MET EEN RUIME KAVEL? PLAN IN DAT GEVAL EEN AFSPRAAK VOOR EEN BEZICHTIGING!</w:t>
                      </w:r>
                    </w:p>
                  </w:txbxContent>
                </v:textbox>
              </v:shape>
            </w:pict>
          </mc:Fallback>
        </mc:AlternateContent>
      </w:r>
      <w:r w:rsidR="0017781F">
        <w:rPr>
          <w:noProof/>
        </w:rPr>
        <mc:AlternateContent>
          <mc:Choice Requires="wpg">
            <w:drawing>
              <wp:anchor distT="0" distB="0" distL="114300" distR="114300" simplePos="0" relativeHeight="251663360" behindDoc="0" locked="0" layoutInCell="1" allowOverlap="1" wp14:anchorId="7BABED79" wp14:editId="0DC23C5D">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13" name="Groep 13"/>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14"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4375F0DE"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15"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16"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17"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7BABED79" id="Groep 13" o:spid="_x0000_s1034" style="position:absolute;margin-left:0;margin-top:0;width:101.5pt;height:842.4pt;z-index:251663360;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">
                <v:rect id="Rectangle 147" o:spid="_x0000_s1035"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" filled="f" strokecolor="#bfb675">
                  <v:textbox>
                    <w:txbxContent>
                      <w:p w14:paraId="4375F0DE" w14:textId="77777777" w:rsidR="0017781F" w:rsidRDefault="0017781F" w:rsidP="0017781F">
                        <w:pPr>
                          <w:rPr>
                            <w:rFonts w:eastAsia="Times New Roman"/>
                          </w:rPr>
                        </w:pPr>
                      </w:p>
                    </w:txbxContent>
                  </v:textbox>
                </v:rect>
                <v:shape id="AutoShape 148" o:spid="_x0000_s1036"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" strokecolor="#92d050" strokeweight="1pt"/>
                <v:shape id="AutoShape 149" o:spid="_x0000_s1037"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" strokecolor="#92d050" strokeweight="2.25pt"/>
                <v:shape id="AutoShape 150" o:spid="_x0000_s1038"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64384" behindDoc="0" locked="0" layoutInCell="0" allowOverlap="1" wp14:anchorId="6F926392" wp14:editId="5E02C32F">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1150248107"/>
                              <w:placeholder>
                                <w:docPart w:val="6E8E5D5A23E344929233C32501C0EE45"/>
                              </w:placeholder>
                              <w:dataBinding w:prefixMappings="xmlns:ns0='http://schemas.openxmlformats.org/officeDocument/2006/extended-properties'" w:xpath="/ns0:Properties[1]/ns0:Company[1]" w:storeItemID="{6668398D-A668-4E3E-A5EB-62B293D839F1}"/>
                              <w:text/>
                            </w:sdtPr>
                            <w:sdtEndPr/>
                            <w:sdtContent>
                              <w:p w14:paraId="6C492CA6"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4E42DA1C" w14:textId="77777777" w:rsidR="0017781F" w:rsidRDefault="009274FF" w:rsidP="0017781F">
                            <w:pPr>
                              <w:pStyle w:val="Adresvanafzender0"/>
                              <w:rPr>
                                <w:sz w:val="22"/>
                                <w:szCs w:val="22"/>
                              </w:rPr>
                            </w:pPr>
                            <w:sdt>
                              <w:sdtPr>
                                <w:rPr>
                                  <w:sz w:val="22"/>
                                  <w:szCs w:val="22"/>
                                </w:rPr>
                                <w:id w:val="1186103280"/>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876971911"/>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342247145"/>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6F926392" id="Rechthoek 12" o:spid="_x0000_s1039" style="position:absolute;margin-left:0;margin-top:0;width:74.05pt;height:791.9pt;z-index:251664384;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1150248107"/>
                        <w:placeholder>
                          <w:docPart w:val="6E8E5D5A23E344929233C32501C0EE45"/>
                        </w:placeholder>
                        <w:dataBinding w:prefixMappings="xmlns:ns0='http://schemas.openxmlformats.org/officeDocument/2006/extended-properties'" w:xpath="/ns0:Properties[1]/ns0:Company[1]" w:storeItemID="{6668398D-A668-4E3E-A5EB-62B293D839F1}"/>
                        <w:text/>
                      </w:sdtPr>
                      <w:sdtEndPr/>
                      <w:sdtContent>
                        <w:p w14:paraId="6C492CA6"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4E42DA1C" w14:textId="77777777" w:rsidR="0017781F" w:rsidRDefault="009274FF" w:rsidP="0017781F">
                      <w:pPr>
                        <w:pStyle w:val="Adresvanafzender0"/>
                        <w:rPr>
                          <w:sz w:val="22"/>
                          <w:szCs w:val="22"/>
                        </w:rPr>
                      </w:pPr>
                      <w:sdt>
                        <w:sdtPr>
                          <w:rPr>
                            <w:sz w:val="22"/>
                            <w:szCs w:val="22"/>
                          </w:rPr>
                          <w:id w:val="1186103280"/>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876971911"/>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342247145"/>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0F5B74A2" w14:textId="77777777" w:rsidR="0017781F" w:rsidRDefault="0017781F" w:rsidP="0017781F"/>
    <w:p w14:paraId="429630E9" w14:textId="77777777" w:rsidR="0017781F" w:rsidRDefault="0017781F" w:rsidP="0017781F"/>
    <w:p w14:paraId="16DF2E1E" w14:textId="77777777" w:rsidR="0017781F" w:rsidRDefault="0017781F" w:rsidP="0017781F"/>
    <w:p w14:paraId="0AF8F5B7" w14:textId="77777777" w:rsidR="0017781F" w:rsidRDefault="0017781F" w:rsidP="0017781F"/>
    <w:p w14:paraId="0BF72588" w14:textId="77777777" w:rsidR="0017781F" w:rsidRDefault="0017781F" w:rsidP="0017781F"/>
    <w:p w14:paraId="236780CA" w14:textId="77777777" w:rsidR="0017781F" w:rsidRDefault="0017781F" w:rsidP="0017781F"/>
    <w:p w14:paraId="54C48991" w14:textId="77777777" w:rsidR="0017781F" w:rsidRDefault="0017781F" w:rsidP="0017781F"/>
    <w:p w14:paraId="12DE64C2" w14:textId="77777777" w:rsidR="0017781F" w:rsidRDefault="0017781F" w:rsidP="0017781F"/>
    <w:p w14:paraId="78CC1B39" w14:textId="77777777" w:rsidR="0017781F" w:rsidRDefault="0017781F" w:rsidP="0017781F"/>
    <w:p w14:paraId="493D551D" w14:textId="77777777" w:rsidR="0017781F" w:rsidRDefault="0017781F" w:rsidP="0017781F"/>
    <w:p w14:paraId="50F719AB" w14:textId="77777777" w:rsidR="0017781F" w:rsidRDefault="0017781F" w:rsidP="0017781F"/>
    <w:p w14:paraId="32A090AF" w14:textId="77777777" w:rsidR="0017781F" w:rsidRDefault="0017781F" w:rsidP="0017781F"/>
    <w:p w14:paraId="54DB6210" w14:textId="77777777" w:rsidR="0017781F" w:rsidRDefault="0017781F" w:rsidP="0017781F"/>
    <w:p w14:paraId="7F4DED81" w14:textId="77777777" w:rsidR="0017781F" w:rsidRDefault="0017781F" w:rsidP="0017781F"/>
    <w:p w14:paraId="6B9D6B11" w14:textId="77777777" w:rsidR="0017781F" w:rsidRDefault="0017781F" w:rsidP="0017781F">
      <w:pPr>
        <w:tabs>
          <w:tab w:val="left" w:pos="2055"/>
        </w:tabs>
      </w:pPr>
    </w:p>
    <w:p w14:paraId="11215919" w14:textId="77777777" w:rsidR="0017781F" w:rsidRDefault="0017781F" w:rsidP="0017781F">
      <w:pPr>
        <w:tabs>
          <w:tab w:val="left" w:pos="2055"/>
        </w:tabs>
      </w:pPr>
    </w:p>
    <w:p w14:paraId="4763D98A" w14:textId="77777777" w:rsidR="0017781F" w:rsidRDefault="0017781F" w:rsidP="0017781F">
      <w:pPr>
        <w:tabs>
          <w:tab w:val="left" w:pos="2055"/>
        </w:tabs>
      </w:pPr>
    </w:p>
    <w:p w14:paraId="5C9D6B95" w14:textId="77777777" w:rsidR="0017781F" w:rsidRDefault="0017781F" w:rsidP="0017781F">
      <w:pPr>
        <w:tabs>
          <w:tab w:val="left" w:pos="2055"/>
        </w:tabs>
      </w:pPr>
    </w:p>
    <w:p w14:paraId="1E3514EA" w14:textId="77777777" w:rsidR="0017781F" w:rsidRDefault="0017781F" w:rsidP="0017781F">
      <w:pPr>
        <w:tabs>
          <w:tab w:val="left" w:pos="2055"/>
        </w:tabs>
      </w:pPr>
    </w:p>
    <w:p w14:paraId="75700A0E" w14:textId="77777777" w:rsidR="0017781F" w:rsidRDefault="0017781F" w:rsidP="0017781F">
      <w:pPr>
        <w:tabs>
          <w:tab w:val="left" w:pos="2055"/>
        </w:tabs>
      </w:pPr>
    </w:p>
    <w:p w14:paraId="663EAC00" w14:textId="77777777" w:rsidR="0017781F" w:rsidRDefault="0017781F" w:rsidP="0017781F">
      <w:pPr>
        <w:tabs>
          <w:tab w:val="left" w:pos="2055"/>
        </w:tabs>
      </w:pPr>
    </w:p>
    <w:p w14:paraId="0D597204" w14:textId="77777777" w:rsidR="0017781F" w:rsidRDefault="0017781F" w:rsidP="0017781F">
      <w:pPr>
        <w:tabs>
          <w:tab w:val="left" w:pos="2055"/>
        </w:tabs>
      </w:pPr>
    </w:p>
    <w:p w14:paraId="3B77BA27" w14:textId="77777777" w:rsidR="0017781F" w:rsidRDefault="0017781F" w:rsidP="0017781F">
      <w:pPr>
        <w:tabs>
          <w:tab w:val="left" w:pos="2055"/>
        </w:tabs>
      </w:pPr>
    </w:p>
    <w:p w14:paraId="7B2D3492" w14:textId="77777777" w:rsidR="0017781F" w:rsidRDefault="0017781F" w:rsidP="0017781F">
      <w:pPr>
        <w:tabs>
          <w:tab w:val="left" w:pos="2055"/>
        </w:tabs>
      </w:pPr>
    </w:p>
    <w:p w14:paraId="1046AD0B" w14:textId="77777777" w:rsidR="0017781F" w:rsidRDefault="0017781F" w:rsidP="0017781F"/>
    <w:p w14:paraId="026936F9" w14:textId="77777777" w:rsidR="0017781F" w:rsidRDefault="0017781F" w:rsidP="0017781F"/>
    <w:p w14:paraId="196E95DF" w14:textId="77777777" w:rsidR="0017781F" w:rsidRDefault="0017781F" w:rsidP="00FD2595"/>
    <w:p w14:paraId="42785452" w14:textId="77777777" w:rsidR="0017781F" w:rsidRDefault="00647A30" w:rsidP="0017781F">
      <w:r>
        <w:rPr>
          <w:noProof/>
        </w:rPr>
        <w:lastRenderedPageBreak/>
        <mc:AlternateContent>
          <mc:Choice Requires="wps">
            <w:drawing>
              <wp:anchor distT="0" distB="0" distL="114300" distR="114300" simplePos="0" relativeHeight="251787264" behindDoc="0" locked="0" layoutInCell="1" allowOverlap="1" wp14:anchorId="2B06D8B0" wp14:editId="04F199DA">
                <wp:simplePos x="0" y="0"/>
                <wp:positionH relativeFrom="column">
                  <wp:posOffset>59055</wp:posOffset>
                </wp:positionH>
                <wp:positionV relativeFrom="paragraph">
                  <wp:posOffset>-67310</wp:posOffset>
                </wp:positionV>
                <wp:extent cx="5269865" cy="3513455"/>
                <wp:effectExtent l="0" t="0" r="26035" b="10795"/>
                <wp:wrapNone/>
                <wp:docPr id="318"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9865" cy="3513455"/>
                        </a:xfrm>
                        <a:prstGeom prst="rect">
                          <a:avLst/>
                        </a:prstGeom>
                        <a:solidFill>
                          <a:srgbClr val="FFFFFF"/>
                        </a:solidFill>
                        <a:ln w="9525">
                          <a:solidFill>
                            <a:srgbClr val="000000"/>
                          </a:solidFill>
                          <a:miter lim="800000"/>
                          <a:headEnd/>
                          <a:tailEnd/>
                        </a:ln>
                      </wps:spPr>
                      <wps:txbx>
                        <w:txbxContent>
                          <w:p w14:paraId="6B534C50" w14:textId="51692B07" w:rsidR="00647A30" w:rsidRDefault="003F09B6" w:rsidP="00647A30">
                            <w:r>
                              <w:rPr>
                                <w:noProof/>
                              </w:rPr>
                              <w:drawing>
                                <wp:inline distT="0" distB="0" distL="0" distR="0" wp14:anchorId="4AA481EF" wp14:editId="51DB6309">
                                  <wp:extent cx="5257165" cy="3504565"/>
                                  <wp:effectExtent l="0" t="0" r="635" b="63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ibbertsstraat282.jpg"/>
                                          <pic:cNvPicPr/>
                                        </pic:nvPicPr>
                                        <pic:blipFill>
                                          <a:blip r:embed="rId12">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6D8B0" id="_x0000_s1040" type="#_x0000_t202" style="position:absolute;margin-left:4.65pt;margin-top:-5.3pt;width:414.95pt;height:276.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">
                <o:lock v:ext="edit" aspectratio="t"/>
                <v:textbox inset="0,0,0,0">
                  <w:txbxContent>
                    <w:p w14:paraId="6B534C50" w14:textId="51692B07" w:rsidR="00647A30" w:rsidRDefault="003F09B6" w:rsidP="00647A30">
                      <w:r>
                        <w:rPr>
                          <w:noProof/>
                        </w:rPr>
                        <w:drawing>
                          <wp:inline distT="0" distB="0" distL="0" distR="0" wp14:anchorId="4AA481EF" wp14:editId="51DB6309">
                            <wp:extent cx="5257165" cy="3504565"/>
                            <wp:effectExtent l="0" t="0" r="635" b="63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ibbertsstraat282.jpg"/>
                                    <pic:cNvPicPr/>
                                  </pic:nvPicPr>
                                  <pic:blipFill>
                                    <a:blip r:embed="rId12">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v:textbox>
              </v:shape>
            </w:pict>
          </mc:Fallback>
        </mc:AlternateContent>
      </w:r>
      <w:r w:rsidR="0017781F">
        <w:rPr>
          <w:noProof/>
        </w:rPr>
        <mc:AlternateContent>
          <mc:Choice Requires="wpg">
            <w:drawing>
              <wp:anchor distT="0" distB="0" distL="114300" distR="114300" simplePos="0" relativeHeight="251666432" behindDoc="0" locked="0" layoutInCell="1" allowOverlap="1" wp14:anchorId="460EAF9D" wp14:editId="3C740509">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19" name="Groep 19"/>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20"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1C19C70B"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21"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22"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23"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460EAF9D" id="Groep 19" o:spid="_x0000_s1041" style="position:absolute;margin-left:0;margin-top:0;width:101.5pt;height:842.4pt;z-index:251666432;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">
                <v:rect id="Rectangle 147" o:spid="_x0000_s1042"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" filled="f" strokecolor="#bfb675">
                  <v:textbox>
                    <w:txbxContent>
                      <w:p w14:paraId="1C19C70B" w14:textId="77777777" w:rsidR="0017781F" w:rsidRDefault="0017781F" w:rsidP="0017781F">
                        <w:pPr>
                          <w:rPr>
                            <w:rFonts w:eastAsia="Times New Roman"/>
                          </w:rPr>
                        </w:pPr>
                      </w:p>
                    </w:txbxContent>
                  </v:textbox>
                </v:rect>
                <v:shape id="AutoShape 148" o:spid="_x0000_s1043"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" strokecolor="#92d050" strokeweight="1pt"/>
                <v:shape id="AutoShape 149" o:spid="_x0000_s1044"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" strokecolor="#92d050" strokeweight="2.25pt"/>
                <v:shape id="AutoShape 150" o:spid="_x0000_s1045"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67456" behindDoc="0" locked="0" layoutInCell="0" allowOverlap="1" wp14:anchorId="49F1EC6E" wp14:editId="610820B6">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988904470"/>
                              <w:dataBinding w:prefixMappings="xmlns:ns0='http://schemas.openxmlformats.org/officeDocument/2006/extended-properties'" w:xpath="/ns0:Properties[1]/ns0:Company[1]" w:storeItemID="{6668398D-A668-4E3E-A5EB-62B293D839F1}"/>
                              <w:text/>
                            </w:sdtPr>
                            <w:sdtEndPr/>
                            <w:sdtContent>
                              <w:p w14:paraId="25BE5913"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126BED85" w14:textId="77777777" w:rsidR="0017781F" w:rsidRDefault="009274FF" w:rsidP="0017781F">
                            <w:pPr>
                              <w:pStyle w:val="Adresvanafzender0"/>
                              <w:rPr>
                                <w:sz w:val="22"/>
                                <w:szCs w:val="22"/>
                              </w:rPr>
                            </w:pPr>
                            <w:sdt>
                              <w:sdtPr>
                                <w:rPr>
                                  <w:sz w:val="22"/>
                                  <w:szCs w:val="22"/>
                                </w:rPr>
                                <w:id w:val="-1588999969"/>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860392045"/>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899018022"/>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49F1EC6E" id="Rechthoek 18" o:spid="_x0000_s1046" style="position:absolute;margin-left:0;margin-top:0;width:74.05pt;height:791.9pt;z-index:251667456;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988904470"/>
                        <w:dataBinding w:prefixMappings="xmlns:ns0='http://schemas.openxmlformats.org/officeDocument/2006/extended-properties'" w:xpath="/ns0:Properties[1]/ns0:Company[1]" w:storeItemID="{6668398D-A668-4E3E-A5EB-62B293D839F1}"/>
                        <w:text/>
                      </w:sdtPr>
                      <w:sdtEndPr/>
                      <w:sdtContent>
                        <w:p w14:paraId="25BE5913"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126BED85" w14:textId="77777777" w:rsidR="0017781F" w:rsidRDefault="009274FF" w:rsidP="0017781F">
                      <w:pPr>
                        <w:pStyle w:val="Adresvanafzender0"/>
                        <w:rPr>
                          <w:sz w:val="22"/>
                          <w:szCs w:val="22"/>
                        </w:rPr>
                      </w:pPr>
                      <w:sdt>
                        <w:sdtPr>
                          <w:rPr>
                            <w:sz w:val="22"/>
                            <w:szCs w:val="22"/>
                          </w:rPr>
                          <w:id w:val="-1588999969"/>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860392045"/>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899018022"/>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1D47A323" w14:textId="77777777" w:rsidR="0017781F" w:rsidRDefault="0017781F" w:rsidP="0017781F"/>
    <w:p w14:paraId="604A24EB" w14:textId="77777777" w:rsidR="0017781F" w:rsidRDefault="0017781F" w:rsidP="0017781F"/>
    <w:p w14:paraId="177735D9" w14:textId="77777777" w:rsidR="0017781F" w:rsidRDefault="0017781F" w:rsidP="0017781F"/>
    <w:p w14:paraId="53597D94" w14:textId="77777777" w:rsidR="0017781F" w:rsidRDefault="0017781F" w:rsidP="0017781F"/>
    <w:p w14:paraId="2B337600" w14:textId="77777777" w:rsidR="0017781F" w:rsidRDefault="0017781F" w:rsidP="0017781F"/>
    <w:p w14:paraId="7042B2AB" w14:textId="77777777" w:rsidR="0017781F" w:rsidRDefault="0017781F" w:rsidP="0017781F"/>
    <w:p w14:paraId="49CD2DB3" w14:textId="77777777" w:rsidR="0017781F" w:rsidRDefault="0017781F" w:rsidP="0017781F"/>
    <w:p w14:paraId="5F5F154D" w14:textId="77777777" w:rsidR="0017781F" w:rsidRDefault="0017781F" w:rsidP="0017781F"/>
    <w:p w14:paraId="5DC10CAD" w14:textId="77777777" w:rsidR="0017781F" w:rsidRDefault="0017781F" w:rsidP="0017781F"/>
    <w:p w14:paraId="521043A8" w14:textId="77777777" w:rsidR="0017781F" w:rsidRDefault="0017781F" w:rsidP="0017781F"/>
    <w:p w14:paraId="550052B4" w14:textId="77777777" w:rsidR="0017781F" w:rsidRDefault="0017781F" w:rsidP="0017781F"/>
    <w:p w14:paraId="0871B8F5" w14:textId="77777777" w:rsidR="0017781F" w:rsidRDefault="0017781F" w:rsidP="0017781F"/>
    <w:p w14:paraId="0DD14242" w14:textId="77777777" w:rsidR="0017781F" w:rsidRDefault="00647A30" w:rsidP="0017781F">
      <w:r>
        <w:rPr>
          <w:noProof/>
        </w:rPr>
        <mc:AlternateContent>
          <mc:Choice Requires="wps">
            <w:drawing>
              <wp:anchor distT="0" distB="0" distL="114300" distR="114300" simplePos="0" relativeHeight="251789312" behindDoc="0" locked="0" layoutInCell="1" allowOverlap="1" wp14:anchorId="0FDBBD69" wp14:editId="59B007C0">
                <wp:simplePos x="0" y="0"/>
                <wp:positionH relativeFrom="column">
                  <wp:posOffset>59055</wp:posOffset>
                </wp:positionH>
                <wp:positionV relativeFrom="paragraph">
                  <wp:posOffset>113665</wp:posOffset>
                </wp:positionV>
                <wp:extent cx="5269865" cy="3513455"/>
                <wp:effectExtent l="0" t="0" r="26035" b="10795"/>
                <wp:wrapNone/>
                <wp:docPr id="319"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9865" cy="3513455"/>
                        </a:xfrm>
                        <a:prstGeom prst="rect">
                          <a:avLst/>
                        </a:prstGeom>
                        <a:solidFill>
                          <a:srgbClr val="FFFFFF"/>
                        </a:solidFill>
                        <a:ln w="9525">
                          <a:solidFill>
                            <a:srgbClr val="000000"/>
                          </a:solidFill>
                          <a:miter lim="800000"/>
                          <a:headEnd/>
                          <a:tailEnd/>
                        </a:ln>
                      </wps:spPr>
                      <wps:txbx>
                        <w:txbxContent>
                          <w:p w14:paraId="46DB2152" w14:textId="24C749FC" w:rsidR="00647A30" w:rsidRDefault="003F09B6" w:rsidP="00647A30">
                            <w:r>
                              <w:rPr>
                                <w:noProof/>
                              </w:rPr>
                              <w:drawing>
                                <wp:inline distT="0" distB="0" distL="0" distR="0" wp14:anchorId="0C6E0C5C" wp14:editId="0BB2120F">
                                  <wp:extent cx="5257165" cy="3504565"/>
                                  <wp:effectExtent l="0" t="0" r="635" b="63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ibbertsstraat288.jpg"/>
                                          <pic:cNvPicPr/>
                                        </pic:nvPicPr>
                                        <pic:blipFill>
                                          <a:blip r:embed="rId9">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BD69" id="_x0000_s1047" type="#_x0000_t202" style="position:absolute;margin-left:4.65pt;margin-top:8.95pt;width:414.95pt;height:27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">
                <o:lock v:ext="edit" aspectratio="t"/>
                <v:textbox inset="0,0,0,0">
                  <w:txbxContent>
                    <w:p w14:paraId="46DB2152" w14:textId="24C749FC" w:rsidR="00647A30" w:rsidRDefault="003F09B6" w:rsidP="00647A30">
                      <w:r>
                        <w:rPr>
                          <w:noProof/>
                        </w:rPr>
                        <w:drawing>
                          <wp:inline distT="0" distB="0" distL="0" distR="0" wp14:anchorId="0C6E0C5C" wp14:editId="0BB2120F">
                            <wp:extent cx="5257165" cy="3504565"/>
                            <wp:effectExtent l="0" t="0" r="635" b="63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ibbertsstraat288.jpg"/>
                                    <pic:cNvPicPr/>
                                  </pic:nvPicPr>
                                  <pic:blipFill>
                                    <a:blip r:embed="rId9">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v:textbox>
              </v:shape>
            </w:pict>
          </mc:Fallback>
        </mc:AlternateContent>
      </w:r>
    </w:p>
    <w:p w14:paraId="2FE79ABF" w14:textId="77777777" w:rsidR="0017781F" w:rsidRDefault="0017781F" w:rsidP="0017781F"/>
    <w:p w14:paraId="632850C6" w14:textId="77777777" w:rsidR="0017781F" w:rsidRDefault="0017781F" w:rsidP="0017781F">
      <w:pPr>
        <w:tabs>
          <w:tab w:val="left" w:pos="2055"/>
        </w:tabs>
      </w:pPr>
    </w:p>
    <w:p w14:paraId="1CAFAF66" w14:textId="77777777" w:rsidR="0017781F" w:rsidRDefault="0017781F" w:rsidP="0017781F">
      <w:pPr>
        <w:tabs>
          <w:tab w:val="left" w:pos="2055"/>
        </w:tabs>
      </w:pPr>
    </w:p>
    <w:p w14:paraId="1AE88C03" w14:textId="77777777" w:rsidR="0017781F" w:rsidRDefault="0017781F" w:rsidP="0017781F">
      <w:pPr>
        <w:tabs>
          <w:tab w:val="left" w:pos="2055"/>
        </w:tabs>
      </w:pPr>
    </w:p>
    <w:p w14:paraId="66500C28" w14:textId="77777777" w:rsidR="0017781F" w:rsidRDefault="0017781F" w:rsidP="0017781F">
      <w:pPr>
        <w:tabs>
          <w:tab w:val="left" w:pos="2055"/>
        </w:tabs>
      </w:pPr>
    </w:p>
    <w:p w14:paraId="27EF35CC" w14:textId="77777777" w:rsidR="0017781F" w:rsidRDefault="0017781F" w:rsidP="0017781F">
      <w:pPr>
        <w:tabs>
          <w:tab w:val="left" w:pos="2055"/>
        </w:tabs>
      </w:pPr>
    </w:p>
    <w:p w14:paraId="1EEF8FBB" w14:textId="77777777" w:rsidR="0017781F" w:rsidRDefault="0017781F" w:rsidP="0017781F">
      <w:pPr>
        <w:tabs>
          <w:tab w:val="left" w:pos="2055"/>
        </w:tabs>
      </w:pPr>
    </w:p>
    <w:p w14:paraId="6769AA62" w14:textId="77777777" w:rsidR="0017781F" w:rsidRDefault="0017781F" w:rsidP="0017781F">
      <w:pPr>
        <w:tabs>
          <w:tab w:val="left" w:pos="2055"/>
        </w:tabs>
      </w:pPr>
    </w:p>
    <w:p w14:paraId="5BBA6D4F" w14:textId="77777777" w:rsidR="0017781F" w:rsidRDefault="0017781F" w:rsidP="0017781F">
      <w:pPr>
        <w:tabs>
          <w:tab w:val="left" w:pos="2055"/>
        </w:tabs>
      </w:pPr>
    </w:p>
    <w:p w14:paraId="1A004545" w14:textId="77777777" w:rsidR="0017781F" w:rsidRDefault="0017781F" w:rsidP="0017781F">
      <w:pPr>
        <w:tabs>
          <w:tab w:val="left" w:pos="2055"/>
        </w:tabs>
      </w:pPr>
    </w:p>
    <w:p w14:paraId="176E2C2E" w14:textId="77777777" w:rsidR="0017781F" w:rsidRDefault="0017781F" w:rsidP="0017781F">
      <w:pPr>
        <w:tabs>
          <w:tab w:val="left" w:pos="2055"/>
        </w:tabs>
      </w:pPr>
    </w:p>
    <w:p w14:paraId="78A19874" w14:textId="77777777" w:rsidR="0017781F" w:rsidRDefault="0017781F" w:rsidP="0017781F"/>
    <w:p w14:paraId="6A629FBC" w14:textId="77777777" w:rsidR="0017781F" w:rsidRDefault="0017781F" w:rsidP="0017781F"/>
    <w:p w14:paraId="6496EA67" w14:textId="77777777" w:rsidR="0017781F" w:rsidRDefault="0017781F" w:rsidP="00FD2595"/>
    <w:p w14:paraId="0CAB5BF8" w14:textId="77777777" w:rsidR="0017781F" w:rsidRDefault="00647A30" w:rsidP="0017781F">
      <w:r>
        <w:rPr>
          <w:noProof/>
        </w:rPr>
        <w:lastRenderedPageBreak/>
        <mc:AlternateContent>
          <mc:Choice Requires="wps">
            <w:drawing>
              <wp:anchor distT="0" distB="0" distL="114300" distR="114300" simplePos="0" relativeHeight="251772928" behindDoc="0" locked="0" layoutInCell="1" allowOverlap="1" wp14:anchorId="618714F4" wp14:editId="1AB8E577">
                <wp:simplePos x="0" y="0"/>
                <wp:positionH relativeFrom="column">
                  <wp:posOffset>2740660</wp:posOffset>
                </wp:positionH>
                <wp:positionV relativeFrom="paragraph">
                  <wp:posOffset>-72390</wp:posOffset>
                </wp:positionV>
                <wp:extent cx="2519680" cy="1685925"/>
                <wp:effectExtent l="0" t="0" r="13970" b="28575"/>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387D9FAB" w14:textId="16E3C219" w:rsidR="00647A30" w:rsidRDefault="003F09B6" w:rsidP="00647A30">
                            <w:r>
                              <w:rPr>
                                <w:noProof/>
                              </w:rPr>
                              <w:drawing>
                                <wp:inline distT="0" distB="0" distL="0" distR="0" wp14:anchorId="3A99EBA9" wp14:editId="5AFBD683">
                                  <wp:extent cx="2510790" cy="1673860"/>
                                  <wp:effectExtent l="0" t="0" r="3810" b="254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ibbertsstraat284.jpg"/>
                                          <pic:cNvPicPr/>
                                        </pic:nvPicPr>
                                        <pic:blipFill>
                                          <a:blip r:embed="rId13">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14F4" id="_x0000_s1048" type="#_x0000_t202" style="position:absolute;margin-left:215.8pt;margin-top:-5.7pt;width:198.4pt;height:13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">
                <v:textbox inset="0,0,0,0">
                  <w:txbxContent>
                    <w:p w14:paraId="387D9FAB" w14:textId="16E3C219" w:rsidR="00647A30" w:rsidRDefault="003F09B6" w:rsidP="00647A30">
                      <w:r>
                        <w:rPr>
                          <w:noProof/>
                        </w:rPr>
                        <w:drawing>
                          <wp:inline distT="0" distB="0" distL="0" distR="0" wp14:anchorId="3A99EBA9" wp14:editId="5AFBD683">
                            <wp:extent cx="2510790" cy="1673860"/>
                            <wp:effectExtent l="0" t="0" r="3810" b="254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ibbertsstraat284.jpg"/>
                                    <pic:cNvPicPr/>
                                  </pic:nvPicPr>
                                  <pic:blipFill>
                                    <a:blip r:embed="rId13">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CBDDE0C" wp14:editId="7652D3A2">
                <wp:simplePos x="0" y="0"/>
                <wp:positionH relativeFrom="column">
                  <wp:posOffset>68580</wp:posOffset>
                </wp:positionH>
                <wp:positionV relativeFrom="paragraph">
                  <wp:posOffset>-72390</wp:posOffset>
                </wp:positionV>
                <wp:extent cx="2519680" cy="1685925"/>
                <wp:effectExtent l="0" t="0" r="13970" b="28575"/>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660173BD" w14:textId="3AB5CC81" w:rsidR="00D54345" w:rsidRDefault="003F09B6">
                            <w:r>
                              <w:rPr>
                                <w:noProof/>
                              </w:rPr>
                              <w:drawing>
                                <wp:inline distT="0" distB="0" distL="0" distR="0" wp14:anchorId="6B734707" wp14:editId="2405CF6F">
                                  <wp:extent cx="2510790" cy="1673860"/>
                                  <wp:effectExtent l="0" t="0" r="3810" b="254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ibbertsstraat283.jpg"/>
                                          <pic:cNvPicPr/>
                                        </pic:nvPicPr>
                                        <pic:blipFill>
                                          <a:blip r:embed="rId14">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DDE0C" id="_x0000_s1049" type="#_x0000_t202" style="position:absolute;margin-left:5.4pt;margin-top:-5.7pt;width:198.4pt;height:13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">
                <v:textbox inset="0,0,0,0">
                  <w:txbxContent>
                    <w:p w14:paraId="660173BD" w14:textId="3AB5CC81" w:rsidR="00D54345" w:rsidRDefault="003F09B6">
                      <w:r>
                        <w:rPr>
                          <w:noProof/>
                        </w:rPr>
                        <w:drawing>
                          <wp:inline distT="0" distB="0" distL="0" distR="0" wp14:anchorId="6B734707" wp14:editId="2405CF6F">
                            <wp:extent cx="2510790" cy="1673860"/>
                            <wp:effectExtent l="0" t="0" r="3810" b="254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ibbertsstraat283.jpg"/>
                                    <pic:cNvPicPr/>
                                  </pic:nvPicPr>
                                  <pic:blipFill>
                                    <a:blip r:embed="rId14">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r w:rsidR="0017781F">
        <w:rPr>
          <w:noProof/>
        </w:rPr>
        <mc:AlternateContent>
          <mc:Choice Requires="wpg">
            <w:drawing>
              <wp:anchor distT="0" distB="0" distL="114300" distR="114300" simplePos="0" relativeHeight="251669504" behindDoc="0" locked="0" layoutInCell="1" allowOverlap="1" wp14:anchorId="6513A21F" wp14:editId="3D3F677D">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25" name="Groep 25"/>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26"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0E8FC5AE"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27"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28"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29"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6513A21F" id="Groep 25" o:spid="_x0000_s1050" style="position:absolute;margin-left:0;margin-top:0;width:101.5pt;height:842.4pt;z-index:251669504;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">
                <v:rect id="Rectangle 147" o:spid="_x0000_s1051"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" filled="f" strokecolor="#bfb675">
                  <v:textbox>
                    <w:txbxContent>
                      <w:p w14:paraId="0E8FC5AE" w14:textId="77777777" w:rsidR="0017781F" w:rsidRDefault="0017781F" w:rsidP="0017781F">
                        <w:pPr>
                          <w:rPr>
                            <w:rFonts w:eastAsia="Times New Roman"/>
                          </w:rPr>
                        </w:pPr>
                      </w:p>
                    </w:txbxContent>
                  </v:textbox>
                </v:rect>
                <v:shape id="AutoShape 148" o:spid="_x0000_s1052"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" strokecolor="#92d050" strokeweight="1pt"/>
                <v:shape id="AutoShape 149" o:spid="_x0000_s1053"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" strokecolor="#92d050" strokeweight="2.25pt"/>
                <v:shape id="AutoShape 150" o:spid="_x0000_s1054"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70528" behindDoc="0" locked="0" layoutInCell="0" allowOverlap="1" wp14:anchorId="4471F349" wp14:editId="628F1F4B">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768742997"/>
                              <w:dataBinding w:prefixMappings="xmlns:ns0='http://schemas.openxmlformats.org/officeDocument/2006/extended-properties'" w:xpath="/ns0:Properties[1]/ns0:Company[1]" w:storeItemID="{6668398D-A668-4E3E-A5EB-62B293D839F1}"/>
                              <w:text/>
                            </w:sdtPr>
                            <w:sdtEndPr/>
                            <w:sdtContent>
                              <w:p w14:paraId="48E8219E"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C5E7EC5" w14:textId="77777777" w:rsidR="0017781F" w:rsidRDefault="009274FF" w:rsidP="0017781F">
                            <w:pPr>
                              <w:pStyle w:val="Adresvanafzender0"/>
                              <w:rPr>
                                <w:sz w:val="22"/>
                                <w:szCs w:val="22"/>
                              </w:rPr>
                            </w:pPr>
                            <w:sdt>
                              <w:sdtPr>
                                <w:rPr>
                                  <w:sz w:val="22"/>
                                  <w:szCs w:val="22"/>
                                </w:rPr>
                                <w:id w:val="307678040"/>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685091985"/>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491178279"/>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4471F349" id="Rechthoek 24" o:spid="_x0000_s1055" style="position:absolute;margin-left:0;margin-top:0;width:74.05pt;height:791.9pt;z-index:251670528;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768742997"/>
                        <w:dataBinding w:prefixMappings="xmlns:ns0='http://schemas.openxmlformats.org/officeDocument/2006/extended-properties'" w:xpath="/ns0:Properties[1]/ns0:Company[1]" w:storeItemID="{6668398D-A668-4E3E-A5EB-62B293D839F1}"/>
                        <w:text/>
                      </w:sdtPr>
                      <w:sdtEndPr/>
                      <w:sdtContent>
                        <w:p w14:paraId="48E8219E"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C5E7EC5" w14:textId="77777777" w:rsidR="0017781F" w:rsidRDefault="009274FF" w:rsidP="0017781F">
                      <w:pPr>
                        <w:pStyle w:val="Adresvanafzender0"/>
                        <w:rPr>
                          <w:sz w:val="22"/>
                          <w:szCs w:val="22"/>
                        </w:rPr>
                      </w:pPr>
                      <w:sdt>
                        <w:sdtPr>
                          <w:rPr>
                            <w:sz w:val="22"/>
                            <w:szCs w:val="22"/>
                          </w:rPr>
                          <w:id w:val="307678040"/>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685091985"/>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491178279"/>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24F3F7D0" w14:textId="77777777" w:rsidR="0017781F" w:rsidRDefault="0017781F" w:rsidP="0017781F"/>
    <w:p w14:paraId="3E769B50" w14:textId="77777777" w:rsidR="0017781F" w:rsidRDefault="0017781F" w:rsidP="0017781F"/>
    <w:p w14:paraId="6731211B" w14:textId="77777777" w:rsidR="0017781F" w:rsidRDefault="0017781F" w:rsidP="0017781F"/>
    <w:p w14:paraId="62CFE8DD" w14:textId="77777777" w:rsidR="0017781F" w:rsidRDefault="0017781F" w:rsidP="0017781F"/>
    <w:p w14:paraId="5D25613E" w14:textId="77777777" w:rsidR="0017781F" w:rsidRDefault="0017781F" w:rsidP="0017781F"/>
    <w:p w14:paraId="7E106422" w14:textId="77777777" w:rsidR="0017781F" w:rsidRDefault="00647A30" w:rsidP="0017781F">
      <w:r>
        <w:rPr>
          <w:noProof/>
        </w:rPr>
        <mc:AlternateContent>
          <mc:Choice Requires="wps">
            <w:drawing>
              <wp:anchor distT="0" distB="0" distL="114300" distR="114300" simplePos="0" relativeHeight="251777024" behindDoc="0" locked="0" layoutInCell="1" allowOverlap="1" wp14:anchorId="27B0700A" wp14:editId="36C709C6">
                <wp:simplePos x="0" y="0"/>
                <wp:positionH relativeFrom="column">
                  <wp:posOffset>2740660</wp:posOffset>
                </wp:positionH>
                <wp:positionV relativeFrom="paragraph">
                  <wp:posOffset>169545</wp:posOffset>
                </wp:positionV>
                <wp:extent cx="2519680" cy="1685925"/>
                <wp:effectExtent l="0" t="0" r="13970" b="28575"/>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3C1A37C0" w14:textId="0B4CD0CE" w:rsidR="00647A30" w:rsidRDefault="003F09B6" w:rsidP="00647A30">
                            <w:r>
                              <w:rPr>
                                <w:noProof/>
                              </w:rPr>
                              <w:drawing>
                                <wp:inline distT="0" distB="0" distL="0" distR="0" wp14:anchorId="1CF31EF1" wp14:editId="7C5C9B1B">
                                  <wp:extent cx="2510790" cy="1673860"/>
                                  <wp:effectExtent l="0" t="0" r="3810" b="254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Hibbertsstraat286.jpg"/>
                                          <pic:cNvPicPr/>
                                        </pic:nvPicPr>
                                        <pic:blipFill>
                                          <a:blip r:embed="rId15">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0700A" id="_x0000_s1056" type="#_x0000_t202" style="position:absolute;margin-left:215.8pt;margin-top:13.35pt;width:198.4pt;height:13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">
                <v:textbox inset="0,0,0,0">
                  <w:txbxContent>
                    <w:p w14:paraId="3C1A37C0" w14:textId="0B4CD0CE" w:rsidR="00647A30" w:rsidRDefault="003F09B6" w:rsidP="00647A30">
                      <w:r>
                        <w:rPr>
                          <w:noProof/>
                        </w:rPr>
                        <w:drawing>
                          <wp:inline distT="0" distB="0" distL="0" distR="0" wp14:anchorId="1CF31EF1" wp14:editId="7C5C9B1B">
                            <wp:extent cx="2510790" cy="1673860"/>
                            <wp:effectExtent l="0" t="0" r="3810" b="254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Hibbertsstraat286.jpg"/>
                                    <pic:cNvPicPr/>
                                  </pic:nvPicPr>
                                  <pic:blipFill>
                                    <a:blip r:embed="rId15">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0CCEB81D" wp14:editId="447FABC9">
                <wp:simplePos x="0" y="0"/>
                <wp:positionH relativeFrom="column">
                  <wp:posOffset>68580</wp:posOffset>
                </wp:positionH>
                <wp:positionV relativeFrom="paragraph">
                  <wp:posOffset>169545</wp:posOffset>
                </wp:positionV>
                <wp:extent cx="2519680" cy="1685925"/>
                <wp:effectExtent l="0" t="0" r="13970" b="28575"/>
                <wp:wrapNone/>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3AF56590" w14:textId="56D419A1" w:rsidR="00647A30" w:rsidRDefault="003F09B6" w:rsidP="00647A30">
                            <w:r>
                              <w:rPr>
                                <w:noProof/>
                              </w:rPr>
                              <w:drawing>
                                <wp:inline distT="0" distB="0" distL="0" distR="0" wp14:anchorId="21E81852" wp14:editId="204ED9FC">
                                  <wp:extent cx="2510790" cy="1673860"/>
                                  <wp:effectExtent l="0" t="0" r="3810" b="254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ibbertsstraat285.jpg"/>
                                          <pic:cNvPicPr/>
                                        </pic:nvPicPr>
                                        <pic:blipFill>
                                          <a:blip r:embed="rId16">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B81D" id="_x0000_s1057" type="#_x0000_t202" style="position:absolute;margin-left:5.4pt;margin-top:13.35pt;width:198.4pt;height:13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">
                <v:textbox inset="0,0,0,0">
                  <w:txbxContent>
                    <w:p w14:paraId="3AF56590" w14:textId="56D419A1" w:rsidR="00647A30" w:rsidRDefault="003F09B6" w:rsidP="00647A30">
                      <w:r>
                        <w:rPr>
                          <w:noProof/>
                        </w:rPr>
                        <w:drawing>
                          <wp:inline distT="0" distB="0" distL="0" distR="0" wp14:anchorId="21E81852" wp14:editId="204ED9FC">
                            <wp:extent cx="2510790" cy="1673860"/>
                            <wp:effectExtent l="0" t="0" r="3810" b="254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ibbertsstraat285.jpg"/>
                                    <pic:cNvPicPr/>
                                  </pic:nvPicPr>
                                  <pic:blipFill>
                                    <a:blip r:embed="rId16">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p>
    <w:p w14:paraId="55DE59AC" w14:textId="77777777" w:rsidR="0017781F" w:rsidRDefault="0017781F" w:rsidP="0017781F"/>
    <w:p w14:paraId="4E22F5EC" w14:textId="77777777" w:rsidR="0017781F" w:rsidRDefault="0017781F" w:rsidP="0017781F"/>
    <w:p w14:paraId="2E4141CA" w14:textId="77777777" w:rsidR="0017781F" w:rsidRDefault="0017781F" w:rsidP="0017781F"/>
    <w:p w14:paraId="1885C12B" w14:textId="77777777" w:rsidR="0017781F" w:rsidRDefault="0017781F" w:rsidP="0017781F"/>
    <w:p w14:paraId="5E505FD8" w14:textId="77777777" w:rsidR="0017781F" w:rsidRDefault="0017781F" w:rsidP="0017781F"/>
    <w:p w14:paraId="4C79B769" w14:textId="77777777" w:rsidR="0017781F" w:rsidRDefault="0017781F" w:rsidP="0017781F"/>
    <w:p w14:paraId="747E1E18" w14:textId="77777777" w:rsidR="0017781F" w:rsidRDefault="00647A30" w:rsidP="0017781F">
      <w:r>
        <w:rPr>
          <w:noProof/>
        </w:rPr>
        <mc:AlternateContent>
          <mc:Choice Requires="wps">
            <w:drawing>
              <wp:anchor distT="0" distB="0" distL="114300" distR="114300" simplePos="0" relativeHeight="251781120" behindDoc="0" locked="0" layoutInCell="1" allowOverlap="1" wp14:anchorId="6F6333C6" wp14:editId="25903B68">
                <wp:simplePos x="0" y="0"/>
                <wp:positionH relativeFrom="column">
                  <wp:posOffset>2740660</wp:posOffset>
                </wp:positionH>
                <wp:positionV relativeFrom="paragraph">
                  <wp:posOffset>108585</wp:posOffset>
                </wp:positionV>
                <wp:extent cx="2519680" cy="1685925"/>
                <wp:effectExtent l="0" t="0" r="13970" b="28575"/>
                <wp:wrapNone/>
                <wp:docPr id="3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6345B6ED" w14:textId="05CBAD3E" w:rsidR="00647A30" w:rsidRDefault="003F09B6" w:rsidP="00647A30">
                            <w:r>
                              <w:rPr>
                                <w:noProof/>
                              </w:rPr>
                              <w:drawing>
                                <wp:inline distT="0" distB="0" distL="0" distR="0" wp14:anchorId="71C1E263" wp14:editId="2D045A31">
                                  <wp:extent cx="2510790" cy="1673860"/>
                                  <wp:effectExtent l="0" t="0" r="3810" b="254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Hibbertsstraat2810.jpg"/>
                                          <pic:cNvPicPr/>
                                        </pic:nvPicPr>
                                        <pic:blipFill>
                                          <a:blip r:embed="rId17">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333C6" id="_x0000_s1058" type="#_x0000_t202" style="position:absolute;margin-left:215.8pt;margin-top:8.55pt;width:198.4pt;height:13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">
                <v:textbox inset="0,0,0,0">
                  <w:txbxContent>
                    <w:p w14:paraId="6345B6ED" w14:textId="05CBAD3E" w:rsidR="00647A30" w:rsidRDefault="003F09B6" w:rsidP="00647A30">
                      <w:r>
                        <w:rPr>
                          <w:noProof/>
                        </w:rPr>
                        <w:drawing>
                          <wp:inline distT="0" distB="0" distL="0" distR="0" wp14:anchorId="71C1E263" wp14:editId="2D045A31">
                            <wp:extent cx="2510790" cy="1673860"/>
                            <wp:effectExtent l="0" t="0" r="3810" b="254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Hibbertsstraat2810.jpg"/>
                                    <pic:cNvPicPr/>
                                  </pic:nvPicPr>
                                  <pic:blipFill>
                                    <a:blip r:embed="rId17">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96BA1BA" wp14:editId="73FF7DD6">
                <wp:simplePos x="0" y="0"/>
                <wp:positionH relativeFrom="column">
                  <wp:posOffset>68580</wp:posOffset>
                </wp:positionH>
                <wp:positionV relativeFrom="paragraph">
                  <wp:posOffset>108585</wp:posOffset>
                </wp:positionV>
                <wp:extent cx="2519680" cy="1685925"/>
                <wp:effectExtent l="0" t="0" r="13970" b="28575"/>
                <wp:wrapNone/>
                <wp:docPr id="3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5EC6DF8B" w14:textId="1D6273E9" w:rsidR="00647A30" w:rsidRDefault="003F09B6" w:rsidP="00647A30">
                            <w:r>
                              <w:rPr>
                                <w:noProof/>
                              </w:rPr>
                              <w:drawing>
                                <wp:inline distT="0" distB="0" distL="0" distR="0" wp14:anchorId="65058437" wp14:editId="5178ACBF">
                                  <wp:extent cx="2510790" cy="1673860"/>
                                  <wp:effectExtent l="0" t="0" r="3810" b="254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Hibbertsstraat288.jpg"/>
                                          <pic:cNvPicPr/>
                                        </pic:nvPicPr>
                                        <pic:blipFill>
                                          <a:blip r:embed="rId9">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BA1BA" id="_x0000_s1059" type="#_x0000_t202" style="position:absolute;margin-left:5.4pt;margin-top:8.55pt;width:198.4pt;height:13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">
                <v:textbox inset="0,0,0,0">
                  <w:txbxContent>
                    <w:p w14:paraId="5EC6DF8B" w14:textId="1D6273E9" w:rsidR="00647A30" w:rsidRDefault="003F09B6" w:rsidP="00647A30">
                      <w:r>
                        <w:rPr>
                          <w:noProof/>
                        </w:rPr>
                        <w:drawing>
                          <wp:inline distT="0" distB="0" distL="0" distR="0" wp14:anchorId="65058437" wp14:editId="5178ACBF">
                            <wp:extent cx="2510790" cy="1673860"/>
                            <wp:effectExtent l="0" t="0" r="3810" b="254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Hibbertsstraat288.jpg"/>
                                    <pic:cNvPicPr/>
                                  </pic:nvPicPr>
                                  <pic:blipFill>
                                    <a:blip r:embed="rId9">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p>
    <w:p w14:paraId="25556E97" w14:textId="77777777" w:rsidR="0017781F" w:rsidRDefault="0017781F" w:rsidP="0017781F"/>
    <w:p w14:paraId="598051AC" w14:textId="77777777" w:rsidR="0017781F" w:rsidRDefault="0017781F" w:rsidP="0017781F">
      <w:pPr>
        <w:tabs>
          <w:tab w:val="left" w:pos="2055"/>
        </w:tabs>
      </w:pPr>
    </w:p>
    <w:p w14:paraId="2ACA23E1" w14:textId="77777777" w:rsidR="0017781F" w:rsidRDefault="0017781F" w:rsidP="0017781F">
      <w:pPr>
        <w:tabs>
          <w:tab w:val="left" w:pos="2055"/>
        </w:tabs>
      </w:pPr>
    </w:p>
    <w:p w14:paraId="27CF33E6" w14:textId="77777777" w:rsidR="0017781F" w:rsidRDefault="0017781F" w:rsidP="0017781F">
      <w:pPr>
        <w:tabs>
          <w:tab w:val="left" w:pos="2055"/>
        </w:tabs>
      </w:pPr>
    </w:p>
    <w:p w14:paraId="5306CB21" w14:textId="77777777" w:rsidR="0017781F" w:rsidRDefault="0017781F" w:rsidP="0017781F">
      <w:pPr>
        <w:tabs>
          <w:tab w:val="left" w:pos="2055"/>
        </w:tabs>
      </w:pPr>
    </w:p>
    <w:p w14:paraId="46ABA341" w14:textId="77777777" w:rsidR="0017781F" w:rsidRDefault="0017781F" w:rsidP="0017781F">
      <w:pPr>
        <w:tabs>
          <w:tab w:val="left" w:pos="2055"/>
        </w:tabs>
      </w:pPr>
    </w:p>
    <w:p w14:paraId="41A2CE87" w14:textId="77777777" w:rsidR="0017781F" w:rsidRDefault="00647A30" w:rsidP="0017781F">
      <w:pPr>
        <w:tabs>
          <w:tab w:val="left" w:pos="2055"/>
        </w:tabs>
      </w:pPr>
      <w:r>
        <w:rPr>
          <w:noProof/>
        </w:rPr>
        <mc:AlternateContent>
          <mc:Choice Requires="wps">
            <w:drawing>
              <wp:anchor distT="0" distB="0" distL="114300" distR="114300" simplePos="0" relativeHeight="251785216" behindDoc="0" locked="0" layoutInCell="1" allowOverlap="1" wp14:anchorId="7C3568E9" wp14:editId="7D39F238">
                <wp:simplePos x="0" y="0"/>
                <wp:positionH relativeFrom="column">
                  <wp:posOffset>2740660</wp:posOffset>
                </wp:positionH>
                <wp:positionV relativeFrom="paragraph">
                  <wp:posOffset>67310</wp:posOffset>
                </wp:positionV>
                <wp:extent cx="2519680" cy="1685925"/>
                <wp:effectExtent l="0" t="0" r="13970" b="28575"/>
                <wp:wrapNone/>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18810D69" w14:textId="3D536090" w:rsidR="00647A30" w:rsidRDefault="003F09B6" w:rsidP="00647A30">
                            <w:r>
                              <w:rPr>
                                <w:noProof/>
                              </w:rPr>
                              <w:drawing>
                                <wp:inline distT="0" distB="0" distL="0" distR="0" wp14:anchorId="42AC3DE4" wp14:editId="471B1C48">
                                  <wp:extent cx="2510790" cy="1673860"/>
                                  <wp:effectExtent l="0" t="0" r="3810" b="254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Hibbertsstraat28.jpg"/>
                                          <pic:cNvPicPr/>
                                        </pic:nvPicPr>
                                        <pic:blipFill>
                                          <a:blip r:embed="rId18">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568E9" id="_x0000_s1060" type="#_x0000_t202" style="position:absolute;margin-left:215.8pt;margin-top:5.3pt;width:198.4pt;height:13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">
                <v:textbox inset="0,0,0,0">
                  <w:txbxContent>
                    <w:p w14:paraId="18810D69" w14:textId="3D536090" w:rsidR="00647A30" w:rsidRDefault="003F09B6" w:rsidP="00647A30">
                      <w:r>
                        <w:rPr>
                          <w:noProof/>
                        </w:rPr>
                        <w:drawing>
                          <wp:inline distT="0" distB="0" distL="0" distR="0" wp14:anchorId="42AC3DE4" wp14:editId="471B1C48">
                            <wp:extent cx="2510790" cy="1673860"/>
                            <wp:effectExtent l="0" t="0" r="3810" b="254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Hibbertsstraat28.jpg"/>
                                    <pic:cNvPicPr/>
                                  </pic:nvPicPr>
                                  <pic:blipFill>
                                    <a:blip r:embed="rId18">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4F0E192" wp14:editId="23701E5E">
                <wp:simplePos x="0" y="0"/>
                <wp:positionH relativeFrom="column">
                  <wp:posOffset>68580</wp:posOffset>
                </wp:positionH>
                <wp:positionV relativeFrom="paragraph">
                  <wp:posOffset>57785</wp:posOffset>
                </wp:positionV>
                <wp:extent cx="2519680" cy="1685925"/>
                <wp:effectExtent l="0" t="0" r="13970" b="28575"/>
                <wp:wrapNone/>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85925"/>
                        </a:xfrm>
                        <a:prstGeom prst="rect">
                          <a:avLst/>
                        </a:prstGeom>
                        <a:solidFill>
                          <a:srgbClr val="FFFFFF"/>
                        </a:solidFill>
                        <a:ln w="9525">
                          <a:solidFill>
                            <a:srgbClr val="000000"/>
                          </a:solidFill>
                          <a:miter lim="800000"/>
                          <a:headEnd/>
                          <a:tailEnd/>
                        </a:ln>
                      </wps:spPr>
                      <wps:txbx>
                        <w:txbxContent>
                          <w:p w14:paraId="6607149A" w14:textId="224B0288" w:rsidR="00647A30" w:rsidRDefault="003F09B6" w:rsidP="00647A30">
                            <w:r>
                              <w:rPr>
                                <w:noProof/>
                              </w:rPr>
                              <w:drawing>
                                <wp:inline distT="0" distB="0" distL="0" distR="0" wp14:anchorId="32ACED01" wp14:editId="5F76849E">
                                  <wp:extent cx="2510790" cy="1673860"/>
                                  <wp:effectExtent l="0" t="0" r="3810" b="254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ibbertsstraat28e.jpg"/>
                                          <pic:cNvPicPr/>
                                        </pic:nvPicPr>
                                        <pic:blipFill>
                                          <a:blip r:embed="rId19">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E192" id="_x0000_s1061" type="#_x0000_t202" style="position:absolute;margin-left:5.4pt;margin-top:4.55pt;width:198.4pt;height:13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">
                <v:textbox inset="0,0,0,0">
                  <w:txbxContent>
                    <w:p w14:paraId="6607149A" w14:textId="224B0288" w:rsidR="00647A30" w:rsidRDefault="003F09B6" w:rsidP="00647A30">
                      <w:r>
                        <w:rPr>
                          <w:noProof/>
                        </w:rPr>
                        <w:drawing>
                          <wp:inline distT="0" distB="0" distL="0" distR="0" wp14:anchorId="32ACED01" wp14:editId="5F76849E">
                            <wp:extent cx="2510790" cy="1673860"/>
                            <wp:effectExtent l="0" t="0" r="3810" b="254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ibbertsstraat28e.jpg"/>
                                    <pic:cNvPicPr/>
                                  </pic:nvPicPr>
                                  <pic:blipFill>
                                    <a:blip r:embed="rId19">
                                      <a:extLst>
                                        <a:ext uri="{28A0092B-C50C-407E-A947-70E740481C1C}">
                                          <a14:useLocalDpi xmlns:a14="http://schemas.microsoft.com/office/drawing/2010/main" val="0"/>
                                        </a:ext>
                                      </a:extLst>
                                    </a:blip>
                                    <a:stretch>
                                      <a:fillRect/>
                                    </a:stretch>
                                  </pic:blipFill>
                                  <pic:spPr>
                                    <a:xfrm>
                                      <a:off x="0" y="0"/>
                                      <a:ext cx="2510790" cy="1673860"/>
                                    </a:xfrm>
                                    <a:prstGeom prst="rect">
                                      <a:avLst/>
                                    </a:prstGeom>
                                  </pic:spPr>
                                </pic:pic>
                              </a:graphicData>
                            </a:graphic>
                          </wp:inline>
                        </w:drawing>
                      </w:r>
                    </w:p>
                  </w:txbxContent>
                </v:textbox>
              </v:shape>
            </w:pict>
          </mc:Fallback>
        </mc:AlternateContent>
      </w:r>
    </w:p>
    <w:p w14:paraId="1DD9E9B0" w14:textId="77777777" w:rsidR="0017781F" w:rsidRDefault="0017781F" w:rsidP="0017781F">
      <w:pPr>
        <w:tabs>
          <w:tab w:val="left" w:pos="2055"/>
        </w:tabs>
      </w:pPr>
    </w:p>
    <w:p w14:paraId="4BE6B3D8" w14:textId="77777777" w:rsidR="0017781F" w:rsidRDefault="0017781F" w:rsidP="0017781F">
      <w:pPr>
        <w:tabs>
          <w:tab w:val="left" w:pos="2055"/>
        </w:tabs>
      </w:pPr>
    </w:p>
    <w:p w14:paraId="6C8E3411" w14:textId="77777777" w:rsidR="0017781F" w:rsidRDefault="0017781F" w:rsidP="0017781F">
      <w:pPr>
        <w:tabs>
          <w:tab w:val="left" w:pos="2055"/>
        </w:tabs>
      </w:pPr>
    </w:p>
    <w:p w14:paraId="26705EC6" w14:textId="77777777" w:rsidR="0017781F" w:rsidRDefault="0017781F" w:rsidP="0017781F">
      <w:pPr>
        <w:tabs>
          <w:tab w:val="left" w:pos="2055"/>
        </w:tabs>
      </w:pPr>
    </w:p>
    <w:p w14:paraId="3FF0894D" w14:textId="77777777" w:rsidR="0017781F" w:rsidRDefault="0017781F" w:rsidP="0017781F"/>
    <w:p w14:paraId="09D031BB" w14:textId="77777777" w:rsidR="0017781F" w:rsidRDefault="0017781F" w:rsidP="0017781F"/>
    <w:p w14:paraId="131095D9" w14:textId="77777777" w:rsidR="0017781F" w:rsidRDefault="0017781F" w:rsidP="00FD2595"/>
    <w:p w14:paraId="7E51612C" w14:textId="77777777" w:rsidR="0017781F" w:rsidRDefault="00647A30" w:rsidP="0017781F">
      <w:r>
        <w:rPr>
          <w:noProof/>
        </w:rPr>
        <w:lastRenderedPageBreak/>
        <mc:AlternateContent>
          <mc:Choice Requires="wps">
            <w:drawing>
              <wp:anchor distT="0" distB="0" distL="114300" distR="114300" simplePos="0" relativeHeight="251791360" behindDoc="0" locked="0" layoutInCell="1" allowOverlap="1" wp14:anchorId="5064556D" wp14:editId="0A2BAFCB">
                <wp:simplePos x="0" y="0"/>
                <wp:positionH relativeFrom="column">
                  <wp:posOffset>68580</wp:posOffset>
                </wp:positionH>
                <wp:positionV relativeFrom="paragraph">
                  <wp:posOffset>-76835</wp:posOffset>
                </wp:positionV>
                <wp:extent cx="5269865" cy="3513455"/>
                <wp:effectExtent l="0" t="0" r="26035" b="10795"/>
                <wp:wrapNone/>
                <wp:docPr id="78"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9865" cy="3513455"/>
                        </a:xfrm>
                        <a:prstGeom prst="rect">
                          <a:avLst/>
                        </a:prstGeom>
                        <a:solidFill>
                          <a:srgbClr val="FFFFFF"/>
                        </a:solidFill>
                        <a:ln w="9525">
                          <a:solidFill>
                            <a:srgbClr val="000000"/>
                          </a:solidFill>
                          <a:miter lim="800000"/>
                          <a:headEnd/>
                          <a:tailEnd/>
                        </a:ln>
                      </wps:spPr>
                      <wps:txbx>
                        <w:txbxContent>
                          <w:p w14:paraId="0FCF65A4" w14:textId="18FF75F0" w:rsidR="00647A30" w:rsidRDefault="00792BC6" w:rsidP="00647A30">
                            <w:r>
                              <w:rPr>
                                <w:noProof/>
                              </w:rPr>
                              <w:drawing>
                                <wp:inline distT="0" distB="0" distL="0" distR="0" wp14:anchorId="1B5C2B5E" wp14:editId="17B42DC4">
                                  <wp:extent cx="5257165" cy="3504565"/>
                                  <wp:effectExtent l="0" t="0" r="635" b="63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ibbertsstraat28d.jpg"/>
                                          <pic:cNvPicPr/>
                                        </pic:nvPicPr>
                                        <pic:blipFill>
                                          <a:blip r:embed="rId20">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4556D" id="_x0000_s1062" type="#_x0000_t202" style="position:absolute;margin-left:5.4pt;margin-top:-6.05pt;width:414.95pt;height:276.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">
                <o:lock v:ext="edit" aspectratio="t"/>
                <v:textbox inset="0,0,0,0">
                  <w:txbxContent>
                    <w:p w14:paraId="0FCF65A4" w14:textId="18FF75F0" w:rsidR="00647A30" w:rsidRDefault="00792BC6" w:rsidP="00647A30">
                      <w:r>
                        <w:rPr>
                          <w:noProof/>
                        </w:rPr>
                        <w:drawing>
                          <wp:inline distT="0" distB="0" distL="0" distR="0" wp14:anchorId="1B5C2B5E" wp14:editId="17B42DC4">
                            <wp:extent cx="5257165" cy="3504565"/>
                            <wp:effectExtent l="0" t="0" r="635" b="63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ibbertsstraat28d.jpg"/>
                                    <pic:cNvPicPr/>
                                  </pic:nvPicPr>
                                  <pic:blipFill>
                                    <a:blip r:embed="rId20">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v:textbox>
              </v:shape>
            </w:pict>
          </mc:Fallback>
        </mc:AlternateContent>
      </w:r>
      <w:r w:rsidR="0017781F">
        <w:rPr>
          <w:noProof/>
        </w:rPr>
        <mc:AlternateContent>
          <mc:Choice Requires="wpg">
            <w:drawing>
              <wp:anchor distT="0" distB="0" distL="114300" distR="114300" simplePos="0" relativeHeight="251672576" behindDoc="0" locked="0" layoutInCell="1" allowOverlap="1" wp14:anchorId="64819E25" wp14:editId="5B9CDB8A">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31" name="Groep 31"/>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32"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6296823D"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33"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34"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35"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64819E25" id="Groep 31" o:spid="_x0000_s1063" style="position:absolute;margin-left:0;margin-top:0;width:101.5pt;height:842.4pt;z-index:251672576;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">
                <v:rect id="Rectangle 147" o:spid="_x0000_s1064"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" filled="f" strokecolor="#bfb675">
                  <v:textbox>
                    <w:txbxContent>
                      <w:p w14:paraId="6296823D" w14:textId="77777777" w:rsidR="0017781F" w:rsidRDefault="0017781F" w:rsidP="0017781F">
                        <w:pPr>
                          <w:rPr>
                            <w:rFonts w:eastAsia="Times New Roman"/>
                          </w:rPr>
                        </w:pPr>
                      </w:p>
                    </w:txbxContent>
                  </v:textbox>
                </v:rect>
                <v:shape id="AutoShape 148" o:spid="_x0000_s1065"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" strokecolor="#92d050" strokeweight="1pt"/>
                <v:shape id="AutoShape 149" o:spid="_x0000_s1066"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" strokecolor="#92d050" strokeweight="2.25pt"/>
                <v:shape id="AutoShape 150" o:spid="_x0000_s1067"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73600" behindDoc="0" locked="0" layoutInCell="0" allowOverlap="1" wp14:anchorId="2B9F1EC4" wp14:editId="126C12AF">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30"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1620749289"/>
                              <w:dataBinding w:prefixMappings="xmlns:ns0='http://schemas.openxmlformats.org/officeDocument/2006/extended-properties'" w:xpath="/ns0:Properties[1]/ns0:Company[1]" w:storeItemID="{6668398D-A668-4E3E-A5EB-62B293D839F1}"/>
                              <w:text/>
                            </w:sdtPr>
                            <w:sdtEndPr/>
                            <w:sdtContent>
                              <w:p w14:paraId="3D1A44AF"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33C9D19B" w14:textId="77777777" w:rsidR="0017781F" w:rsidRDefault="009274FF" w:rsidP="0017781F">
                            <w:pPr>
                              <w:pStyle w:val="Adresvanafzender0"/>
                              <w:rPr>
                                <w:sz w:val="22"/>
                                <w:szCs w:val="22"/>
                              </w:rPr>
                            </w:pPr>
                            <w:sdt>
                              <w:sdtPr>
                                <w:rPr>
                                  <w:sz w:val="22"/>
                                  <w:szCs w:val="22"/>
                                </w:rPr>
                                <w:id w:val="1412897361"/>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716128063"/>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48192481"/>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2B9F1EC4" id="Rechthoek 30" o:spid="_x0000_s1068" style="position:absolute;margin-left:0;margin-top:0;width:74.05pt;height:791.9pt;z-index:251673600;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1620749289"/>
                        <w:dataBinding w:prefixMappings="xmlns:ns0='http://schemas.openxmlformats.org/officeDocument/2006/extended-properties'" w:xpath="/ns0:Properties[1]/ns0:Company[1]" w:storeItemID="{6668398D-A668-4E3E-A5EB-62B293D839F1}"/>
                        <w:text/>
                      </w:sdtPr>
                      <w:sdtEndPr/>
                      <w:sdtContent>
                        <w:p w14:paraId="3D1A44AF"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33C9D19B" w14:textId="77777777" w:rsidR="0017781F" w:rsidRDefault="009274FF" w:rsidP="0017781F">
                      <w:pPr>
                        <w:pStyle w:val="Adresvanafzender0"/>
                        <w:rPr>
                          <w:sz w:val="22"/>
                          <w:szCs w:val="22"/>
                        </w:rPr>
                      </w:pPr>
                      <w:sdt>
                        <w:sdtPr>
                          <w:rPr>
                            <w:sz w:val="22"/>
                            <w:szCs w:val="22"/>
                          </w:rPr>
                          <w:id w:val="1412897361"/>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716128063"/>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48192481"/>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1309CFCB" w14:textId="77777777" w:rsidR="0017781F" w:rsidRDefault="0017781F" w:rsidP="0017781F"/>
    <w:p w14:paraId="7A756D7E" w14:textId="77777777" w:rsidR="0017781F" w:rsidRDefault="0017781F" w:rsidP="0017781F"/>
    <w:p w14:paraId="05F6774F" w14:textId="77777777" w:rsidR="0017781F" w:rsidRDefault="0017781F" w:rsidP="0017781F"/>
    <w:p w14:paraId="5B4BC0FA" w14:textId="77777777" w:rsidR="0017781F" w:rsidRDefault="0017781F" w:rsidP="0017781F"/>
    <w:p w14:paraId="04372844" w14:textId="77777777" w:rsidR="0017781F" w:rsidRDefault="0017781F" w:rsidP="0017781F"/>
    <w:p w14:paraId="53106C54" w14:textId="77777777" w:rsidR="0017781F" w:rsidRDefault="0017781F" w:rsidP="0017781F"/>
    <w:p w14:paraId="3818B220" w14:textId="77777777" w:rsidR="0017781F" w:rsidRDefault="0017781F" w:rsidP="0017781F"/>
    <w:p w14:paraId="267646C6" w14:textId="77777777" w:rsidR="0017781F" w:rsidRDefault="0017781F" w:rsidP="0017781F"/>
    <w:p w14:paraId="2285E8E8" w14:textId="77777777" w:rsidR="0017781F" w:rsidRDefault="0017781F" w:rsidP="0017781F"/>
    <w:p w14:paraId="0644D0FF" w14:textId="77777777" w:rsidR="0017781F" w:rsidRDefault="0017781F" w:rsidP="0017781F"/>
    <w:p w14:paraId="19126968" w14:textId="77777777" w:rsidR="0017781F" w:rsidRDefault="0017781F" w:rsidP="0017781F"/>
    <w:p w14:paraId="7262790B" w14:textId="77777777" w:rsidR="0017781F" w:rsidRDefault="0017781F" w:rsidP="0017781F"/>
    <w:p w14:paraId="46CA9907" w14:textId="77777777" w:rsidR="0017781F" w:rsidRDefault="0017781F" w:rsidP="0017781F"/>
    <w:p w14:paraId="655D6919" w14:textId="77777777" w:rsidR="0017781F" w:rsidRDefault="00647A30" w:rsidP="0017781F">
      <w:r>
        <w:rPr>
          <w:noProof/>
        </w:rPr>
        <mc:AlternateContent>
          <mc:Choice Requires="wps">
            <w:drawing>
              <wp:anchor distT="0" distB="0" distL="114300" distR="114300" simplePos="0" relativeHeight="251793408" behindDoc="0" locked="0" layoutInCell="1" allowOverlap="1" wp14:anchorId="57157001" wp14:editId="5B640FBA">
                <wp:simplePos x="0" y="0"/>
                <wp:positionH relativeFrom="column">
                  <wp:posOffset>68580</wp:posOffset>
                </wp:positionH>
                <wp:positionV relativeFrom="paragraph">
                  <wp:posOffset>87630</wp:posOffset>
                </wp:positionV>
                <wp:extent cx="5269865" cy="3513455"/>
                <wp:effectExtent l="0" t="0" r="26035" b="10795"/>
                <wp:wrapNone/>
                <wp:docPr id="79"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9865" cy="3513455"/>
                        </a:xfrm>
                        <a:prstGeom prst="rect">
                          <a:avLst/>
                        </a:prstGeom>
                        <a:solidFill>
                          <a:srgbClr val="FFFFFF"/>
                        </a:solidFill>
                        <a:ln w="9525">
                          <a:solidFill>
                            <a:srgbClr val="000000"/>
                          </a:solidFill>
                          <a:miter lim="800000"/>
                          <a:headEnd/>
                          <a:tailEnd/>
                        </a:ln>
                      </wps:spPr>
                      <wps:txbx>
                        <w:txbxContent>
                          <w:p w14:paraId="66F9A23B" w14:textId="2DEB8F8C" w:rsidR="00647A30" w:rsidRDefault="00792BC6" w:rsidP="00647A30">
                            <w:r>
                              <w:rPr>
                                <w:noProof/>
                              </w:rPr>
                              <w:drawing>
                                <wp:inline distT="0" distB="0" distL="0" distR="0" wp14:anchorId="40EEC201" wp14:editId="05606CD5">
                                  <wp:extent cx="5257165" cy="3504565"/>
                                  <wp:effectExtent l="0" t="0" r="635" b="63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ibbertsstraat28NWa.jpg"/>
                                          <pic:cNvPicPr/>
                                        </pic:nvPicPr>
                                        <pic:blipFill>
                                          <a:blip r:embed="rId21">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57001" id="_x0000_s1069" type="#_x0000_t202" style="position:absolute;margin-left:5.4pt;margin-top:6.9pt;width:414.95pt;height:276.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">
                <o:lock v:ext="edit" aspectratio="t"/>
                <v:textbox inset="0,0,0,0">
                  <w:txbxContent>
                    <w:p w14:paraId="66F9A23B" w14:textId="2DEB8F8C" w:rsidR="00647A30" w:rsidRDefault="00792BC6" w:rsidP="00647A30">
                      <w:r>
                        <w:rPr>
                          <w:noProof/>
                        </w:rPr>
                        <w:drawing>
                          <wp:inline distT="0" distB="0" distL="0" distR="0" wp14:anchorId="40EEC201" wp14:editId="05606CD5">
                            <wp:extent cx="5257165" cy="3504565"/>
                            <wp:effectExtent l="0" t="0" r="635" b="63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ibbertsstraat28NWa.jpg"/>
                                    <pic:cNvPicPr/>
                                  </pic:nvPicPr>
                                  <pic:blipFill>
                                    <a:blip r:embed="rId21">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txbxContent>
                </v:textbox>
              </v:shape>
            </w:pict>
          </mc:Fallback>
        </mc:AlternateContent>
      </w:r>
    </w:p>
    <w:p w14:paraId="4B95CFD4" w14:textId="77777777" w:rsidR="0017781F" w:rsidRDefault="0017781F" w:rsidP="0017781F">
      <w:pPr>
        <w:tabs>
          <w:tab w:val="left" w:pos="2055"/>
        </w:tabs>
      </w:pPr>
    </w:p>
    <w:p w14:paraId="4D52D97F" w14:textId="77777777" w:rsidR="0017781F" w:rsidRDefault="0017781F" w:rsidP="0017781F">
      <w:pPr>
        <w:tabs>
          <w:tab w:val="left" w:pos="2055"/>
        </w:tabs>
      </w:pPr>
    </w:p>
    <w:p w14:paraId="7E6EC309" w14:textId="77777777" w:rsidR="0017781F" w:rsidRDefault="0017781F" w:rsidP="0017781F">
      <w:pPr>
        <w:tabs>
          <w:tab w:val="left" w:pos="2055"/>
        </w:tabs>
      </w:pPr>
    </w:p>
    <w:p w14:paraId="7A3D31AB" w14:textId="77777777" w:rsidR="0017781F" w:rsidRDefault="0017781F" w:rsidP="0017781F">
      <w:pPr>
        <w:tabs>
          <w:tab w:val="left" w:pos="2055"/>
        </w:tabs>
      </w:pPr>
    </w:p>
    <w:p w14:paraId="18A761A3" w14:textId="77777777" w:rsidR="0017781F" w:rsidRDefault="0017781F" w:rsidP="0017781F">
      <w:pPr>
        <w:tabs>
          <w:tab w:val="left" w:pos="2055"/>
        </w:tabs>
      </w:pPr>
    </w:p>
    <w:p w14:paraId="68596F12" w14:textId="77777777" w:rsidR="0017781F" w:rsidRDefault="0017781F" w:rsidP="0017781F">
      <w:pPr>
        <w:tabs>
          <w:tab w:val="left" w:pos="2055"/>
        </w:tabs>
      </w:pPr>
    </w:p>
    <w:p w14:paraId="4A0702F8" w14:textId="77777777" w:rsidR="0017781F" w:rsidRDefault="0017781F" w:rsidP="0017781F">
      <w:pPr>
        <w:tabs>
          <w:tab w:val="left" w:pos="2055"/>
        </w:tabs>
      </w:pPr>
    </w:p>
    <w:p w14:paraId="0A09C07C" w14:textId="77777777" w:rsidR="0017781F" w:rsidRDefault="0017781F" w:rsidP="0017781F">
      <w:pPr>
        <w:tabs>
          <w:tab w:val="left" w:pos="2055"/>
        </w:tabs>
      </w:pPr>
    </w:p>
    <w:p w14:paraId="332A071A" w14:textId="77777777" w:rsidR="0017781F" w:rsidRDefault="0017781F" w:rsidP="0017781F">
      <w:pPr>
        <w:tabs>
          <w:tab w:val="left" w:pos="2055"/>
        </w:tabs>
      </w:pPr>
    </w:p>
    <w:p w14:paraId="6E5F30CE" w14:textId="77777777" w:rsidR="0017781F" w:rsidRDefault="0017781F" w:rsidP="0017781F">
      <w:pPr>
        <w:tabs>
          <w:tab w:val="left" w:pos="2055"/>
        </w:tabs>
      </w:pPr>
    </w:p>
    <w:p w14:paraId="54E05029" w14:textId="77777777" w:rsidR="0017781F" w:rsidRDefault="0017781F" w:rsidP="0017781F"/>
    <w:p w14:paraId="3C702284" w14:textId="77777777" w:rsidR="0017781F" w:rsidRDefault="0017781F" w:rsidP="0017781F"/>
    <w:p w14:paraId="34E8F1D4" w14:textId="77777777" w:rsidR="0017781F" w:rsidRDefault="0017781F" w:rsidP="00FD2595"/>
    <w:p w14:paraId="67921D9E" w14:textId="77777777" w:rsidR="0017781F" w:rsidRDefault="00A105D7" w:rsidP="0017781F">
      <w:r>
        <w:rPr>
          <w:noProof/>
        </w:rPr>
        <w:lastRenderedPageBreak/>
        <mc:AlternateContent>
          <mc:Choice Requires="wps">
            <w:drawing>
              <wp:anchor distT="0" distB="0" distL="114300" distR="114300" simplePos="0" relativeHeight="251754496" behindDoc="0" locked="0" layoutInCell="1" allowOverlap="1" wp14:anchorId="246BBD5C" wp14:editId="544C43DE">
                <wp:simplePos x="0" y="0"/>
                <wp:positionH relativeFrom="column">
                  <wp:posOffset>59054</wp:posOffset>
                </wp:positionH>
                <wp:positionV relativeFrom="paragraph">
                  <wp:posOffset>-69215</wp:posOffset>
                </wp:positionV>
                <wp:extent cx="5269865" cy="367200"/>
                <wp:effectExtent l="0" t="0" r="6985" b="0"/>
                <wp:wrapNone/>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367200"/>
                        </a:xfrm>
                        <a:prstGeom prst="rect">
                          <a:avLst/>
                        </a:prstGeom>
                        <a:solidFill>
                          <a:srgbClr val="FFFFFF"/>
                        </a:solidFill>
                        <a:ln w="9525">
                          <a:noFill/>
                          <a:miter lim="800000"/>
                          <a:headEnd/>
                          <a:tailEnd/>
                        </a:ln>
                      </wps:spPr>
                      <wps:txbx>
                        <w:txbxContent>
                          <w:p w14:paraId="2EFE2C6C" w14:textId="77777777" w:rsidR="00A105D7" w:rsidRPr="00A105D7" w:rsidRDefault="00A105D7" w:rsidP="00A105D7">
                            <w:pPr>
                              <w:rPr>
                                <w:rFonts w:ascii="Calibri" w:hAnsi="Calibri"/>
                                <w:b/>
                                <w:color w:val="auto"/>
                                <w:sz w:val="28"/>
                                <w:szCs w:val="28"/>
                              </w:rPr>
                            </w:pPr>
                            <w:r w:rsidRPr="00A105D7">
                              <w:rPr>
                                <w:rFonts w:ascii="Calibri" w:hAnsi="Calibri"/>
                                <w:b/>
                                <w:color w:val="auto"/>
                                <w:sz w:val="28"/>
                                <w:szCs w:val="28"/>
                              </w:rPr>
                              <w:t>PLATTEGRONDEN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BBD5C" id="_x0000_s1070" type="#_x0000_t202" style="position:absolute;margin-left:4.65pt;margin-top:-5.45pt;width:414.95pt;height:28.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" stroked="f">
                <v:textbox>
                  <w:txbxContent>
                    <w:p w14:paraId="2EFE2C6C" w14:textId="77777777" w:rsidR="00A105D7" w:rsidRPr="00A105D7" w:rsidRDefault="00A105D7" w:rsidP="00A105D7">
                      <w:pPr>
                        <w:rPr>
                          <w:rFonts w:ascii="Calibri" w:hAnsi="Calibri"/>
                          <w:b/>
                          <w:color w:val="auto"/>
                          <w:sz w:val="28"/>
                          <w:szCs w:val="28"/>
                        </w:rPr>
                      </w:pPr>
                      <w:r w:rsidRPr="00A105D7">
                        <w:rPr>
                          <w:rFonts w:ascii="Calibri" w:hAnsi="Calibri"/>
                          <w:b/>
                          <w:color w:val="auto"/>
                          <w:sz w:val="28"/>
                          <w:szCs w:val="28"/>
                        </w:rPr>
                        <w:t>PLATTEGRONDEN</w:t>
                      </w:r>
                    </w:p>
                  </w:txbxContent>
                </v:textbox>
              </v:shape>
            </w:pict>
          </mc:Fallback>
        </mc:AlternateContent>
      </w:r>
      <w:r w:rsidR="0017781F">
        <w:rPr>
          <w:noProof/>
        </w:rPr>
        <mc:AlternateContent>
          <mc:Choice Requires="wpg">
            <w:drawing>
              <wp:anchor distT="0" distB="0" distL="114300" distR="114300" simplePos="0" relativeHeight="251675648" behindDoc="0" locked="0" layoutInCell="1" allowOverlap="1" wp14:anchorId="0CD48680" wp14:editId="503890B9">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37" name="Groep 37"/>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38"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21A5B69B"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39"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40"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41"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0CD48680" id="Groep 37" o:spid="_x0000_s1071" style="position:absolute;margin-left:0;margin-top:0;width:101.5pt;height:842.4pt;z-index:251675648;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">
                <v:rect id="Rectangle 147" o:spid="_x0000_s1072"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" filled="f" strokecolor="#bfb675">
                  <v:textbox>
                    <w:txbxContent>
                      <w:p w14:paraId="21A5B69B" w14:textId="77777777" w:rsidR="0017781F" w:rsidRDefault="0017781F" w:rsidP="0017781F">
                        <w:pPr>
                          <w:rPr>
                            <w:rFonts w:eastAsia="Times New Roman"/>
                          </w:rPr>
                        </w:pPr>
                      </w:p>
                    </w:txbxContent>
                  </v:textbox>
                </v:rect>
                <v:shape id="AutoShape 148" o:spid="_x0000_s1073"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" strokecolor="#92d050" strokeweight="1pt"/>
                <v:shape id="AutoShape 149" o:spid="_x0000_s1074"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" strokecolor="#92d050" strokeweight="2.25pt"/>
                <v:shape id="AutoShape 150" o:spid="_x0000_s1075"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76672" behindDoc="0" locked="0" layoutInCell="0" allowOverlap="1" wp14:anchorId="2514FA33" wp14:editId="30CF4D12">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36"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10145579"/>
                              <w:dataBinding w:prefixMappings="xmlns:ns0='http://schemas.openxmlformats.org/officeDocument/2006/extended-properties'" w:xpath="/ns0:Properties[1]/ns0:Company[1]" w:storeItemID="{6668398D-A668-4E3E-A5EB-62B293D839F1}"/>
                              <w:text/>
                            </w:sdtPr>
                            <w:sdtEndPr/>
                            <w:sdtContent>
                              <w:p w14:paraId="5B66B297"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DDE442B" w14:textId="77777777" w:rsidR="0017781F" w:rsidRDefault="009274FF" w:rsidP="0017781F">
                            <w:pPr>
                              <w:pStyle w:val="Adresvanafzender0"/>
                              <w:rPr>
                                <w:sz w:val="22"/>
                                <w:szCs w:val="22"/>
                              </w:rPr>
                            </w:pPr>
                            <w:sdt>
                              <w:sdtPr>
                                <w:rPr>
                                  <w:sz w:val="22"/>
                                  <w:szCs w:val="22"/>
                                </w:rPr>
                                <w:id w:val="-1462487215"/>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806349224"/>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870901283"/>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2514FA33" id="Rechthoek 36" o:spid="_x0000_s1076" style="position:absolute;margin-left:0;margin-top:0;width:74.05pt;height:791.9pt;z-index:251676672;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10145579"/>
                        <w:dataBinding w:prefixMappings="xmlns:ns0='http://schemas.openxmlformats.org/officeDocument/2006/extended-properties'" w:xpath="/ns0:Properties[1]/ns0:Company[1]" w:storeItemID="{6668398D-A668-4E3E-A5EB-62B293D839F1}"/>
                        <w:text/>
                      </w:sdtPr>
                      <w:sdtEndPr/>
                      <w:sdtContent>
                        <w:p w14:paraId="5B66B297"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DDE442B" w14:textId="77777777" w:rsidR="0017781F" w:rsidRDefault="009274FF" w:rsidP="0017781F">
                      <w:pPr>
                        <w:pStyle w:val="Adresvanafzender0"/>
                        <w:rPr>
                          <w:sz w:val="22"/>
                          <w:szCs w:val="22"/>
                        </w:rPr>
                      </w:pPr>
                      <w:sdt>
                        <w:sdtPr>
                          <w:rPr>
                            <w:sz w:val="22"/>
                            <w:szCs w:val="22"/>
                          </w:rPr>
                          <w:id w:val="-1462487215"/>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806349224"/>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870901283"/>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6B871ACD" w14:textId="77777777" w:rsidR="0017781F" w:rsidRDefault="00424272" w:rsidP="0017781F">
      <w:r>
        <w:rPr>
          <w:noProof/>
        </w:rPr>
        <mc:AlternateContent>
          <mc:Choice Requires="wps">
            <w:drawing>
              <wp:anchor distT="0" distB="0" distL="114300" distR="114300" simplePos="0" relativeHeight="251746304" behindDoc="0" locked="0" layoutInCell="1" allowOverlap="1" wp14:anchorId="1BCC7D83" wp14:editId="542C4C0A">
                <wp:simplePos x="0" y="0"/>
                <wp:positionH relativeFrom="column">
                  <wp:posOffset>59055</wp:posOffset>
                </wp:positionH>
                <wp:positionV relativeFrom="paragraph">
                  <wp:posOffset>-8255</wp:posOffset>
                </wp:positionV>
                <wp:extent cx="5269865" cy="7901940"/>
                <wp:effectExtent l="0" t="0" r="26035" b="2286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7901940"/>
                        </a:xfrm>
                        <a:prstGeom prst="rect">
                          <a:avLst/>
                        </a:prstGeom>
                        <a:solidFill>
                          <a:srgbClr val="FFFFFF"/>
                        </a:solidFill>
                        <a:ln w="9525">
                          <a:solidFill>
                            <a:srgbClr val="000000"/>
                          </a:solidFill>
                          <a:miter lim="800000"/>
                          <a:headEnd/>
                          <a:tailEnd/>
                        </a:ln>
                      </wps:spPr>
                      <wps:txbx>
                        <w:txbxContent>
                          <w:p w14:paraId="5CE251E8" w14:textId="77777777" w:rsidR="004D769D" w:rsidRDefault="004D769D">
                            <w:pPr>
                              <w:rPr>
                                <w:noProof/>
                              </w:rPr>
                            </w:pPr>
                          </w:p>
                          <w:p w14:paraId="00AA80B7" w14:textId="797D7444" w:rsidR="000F57D0" w:rsidRDefault="007D350F">
                            <w:pPr>
                              <w:rPr>
                                <w:noProof/>
                              </w:rPr>
                            </w:pPr>
                            <w:r>
                              <w:rPr>
                                <w:noProof/>
                              </w:rPr>
                              <w:drawing>
                                <wp:inline distT="0" distB="0" distL="0" distR="0" wp14:anchorId="351ADD83" wp14:editId="10FFA07E">
                                  <wp:extent cx="5078095" cy="3432810"/>
                                  <wp:effectExtent l="0" t="0" r="8255"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G-BG-H28.png"/>
                                          <pic:cNvPicPr/>
                                        </pic:nvPicPr>
                                        <pic:blipFill>
                                          <a:blip r:embed="rId22">
                                            <a:extLst>
                                              <a:ext uri="{28A0092B-C50C-407E-A947-70E740481C1C}">
                                                <a14:useLocalDpi xmlns:a14="http://schemas.microsoft.com/office/drawing/2010/main" val="0"/>
                                              </a:ext>
                                            </a:extLst>
                                          </a:blip>
                                          <a:stretch>
                                            <a:fillRect/>
                                          </a:stretch>
                                        </pic:blipFill>
                                        <pic:spPr>
                                          <a:xfrm>
                                            <a:off x="0" y="0"/>
                                            <a:ext cx="5078095" cy="3432810"/>
                                          </a:xfrm>
                                          <a:prstGeom prst="rect">
                                            <a:avLst/>
                                          </a:prstGeom>
                                        </pic:spPr>
                                      </pic:pic>
                                    </a:graphicData>
                                  </a:graphic>
                                </wp:inline>
                              </w:drawing>
                            </w:r>
                          </w:p>
                          <w:p w14:paraId="0252D347" w14:textId="77777777" w:rsidR="004D769D" w:rsidRDefault="004D769D">
                            <w:pPr>
                              <w:rPr>
                                <w:noProof/>
                              </w:rPr>
                            </w:pPr>
                          </w:p>
                          <w:p w14:paraId="0E1F8320" w14:textId="716D1F33" w:rsidR="007D350F" w:rsidRDefault="007D350F">
                            <w:pPr>
                              <w:rPr>
                                <w:noProof/>
                              </w:rPr>
                            </w:pPr>
                            <w:r>
                              <w:rPr>
                                <w:noProof/>
                              </w:rPr>
                              <w:drawing>
                                <wp:inline distT="0" distB="0" distL="0" distR="0" wp14:anchorId="2DA21DD8" wp14:editId="5FCC5DDD">
                                  <wp:extent cx="5078095" cy="3519805"/>
                                  <wp:effectExtent l="0" t="0" r="8255" b="4445"/>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G-BG-3D.PNG"/>
                                          <pic:cNvPicPr/>
                                        </pic:nvPicPr>
                                        <pic:blipFill>
                                          <a:blip r:embed="rId23">
                                            <a:extLst>
                                              <a:ext uri="{28A0092B-C50C-407E-A947-70E740481C1C}">
                                                <a14:useLocalDpi xmlns:a14="http://schemas.microsoft.com/office/drawing/2010/main" val="0"/>
                                              </a:ext>
                                            </a:extLst>
                                          </a:blip>
                                          <a:stretch>
                                            <a:fillRect/>
                                          </a:stretch>
                                        </pic:blipFill>
                                        <pic:spPr>
                                          <a:xfrm>
                                            <a:off x="0" y="0"/>
                                            <a:ext cx="5078095" cy="3519805"/>
                                          </a:xfrm>
                                          <a:prstGeom prst="rect">
                                            <a:avLst/>
                                          </a:prstGeom>
                                        </pic:spPr>
                                      </pic:pic>
                                    </a:graphicData>
                                  </a:graphic>
                                </wp:inline>
                              </w:drawing>
                            </w:r>
                          </w:p>
                          <w:p w14:paraId="14CC5FEA" w14:textId="537DA687" w:rsidR="007D350F" w:rsidRDefault="007D350F">
                            <w:pPr>
                              <w:rPr>
                                <w:noProof/>
                              </w:rPr>
                            </w:pPr>
                          </w:p>
                          <w:p w14:paraId="166A68CE" w14:textId="0B435F8F" w:rsidR="007D350F" w:rsidRDefault="007D350F">
                            <w:pPr>
                              <w:rPr>
                                <w:noProof/>
                              </w:rPr>
                            </w:pPr>
                          </w:p>
                          <w:p w14:paraId="32B5B7AF" w14:textId="77777777" w:rsidR="007D350F" w:rsidRDefault="007D350F">
                            <w:pPr>
                              <w:rPr>
                                <w:noProof/>
                              </w:rPr>
                            </w:pPr>
                          </w:p>
                          <w:p w14:paraId="77879F6A" w14:textId="28FB9BD2" w:rsidR="007D350F" w:rsidRDefault="007D350F">
                            <w:pPr>
                              <w:rPr>
                                <w:noProof/>
                              </w:rPr>
                            </w:pPr>
                          </w:p>
                          <w:p w14:paraId="579599EF" w14:textId="213F4D14" w:rsidR="007D350F" w:rsidRDefault="007D350F">
                            <w:pPr>
                              <w:rPr>
                                <w:noProof/>
                              </w:rPr>
                            </w:pPr>
                          </w:p>
                          <w:p w14:paraId="147CB749" w14:textId="0F9015C8" w:rsidR="007D350F" w:rsidRDefault="007D350F">
                            <w:pPr>
                              <w:rPr>
                                <w:noProof/>
                              </w:rPr>
                            </w:pPr>
                          </w:p>
                          <w:p w14:paraId="25A05E38" w14:textId="144B458A" w:rsidR="007D350F" w:rsidRDefault="007D350F">
                            <w:pPr>
                              <w:rPr>
                                <w:noProof/>
                              </w:rPr>
                            </w:pPr>
                          </w:p>
                          <w:p w14:paraId="26B785A4" w14:textId="698EBB7E" w:rsidR="007D350F" w:rsidRDefault="007D350F">
                            <w:pPr>
                              <w:rPr>
                                <w:noProof/>
                              </w:rPr>
                            </w:pPr>
                          </w:p>
                          <w:p w14:paraId="23BBC597" w14:textId="7597EC26" w:rsidR="007D350F" w:rsidRDefault="007D350F">
                            <w:pPr>
                              <w:rPr>
                                <w:noProof/>
                              </w:rPr>
                            </w:pPr>
                          </w:p>
                          <w:p w14:paraId="604B53C8" w14:textId="44DA01BD" w:rsidR="007D350F" w:rsidRDefault="007D350F">
                            <w:pPr>
                              <w:rPr>
                                <w:noProof/>
                              </w:rPr>
                            </w:pPr>
                          </w:p>
                          <w:p w14:paraId="7A818094" w14:textId="552EB490" w:rsidR="007D350F" w:rsidRDefault="007D350F">
                            <w:pPr>
                              <w:rPr>
                                <w:noProof/>
                              </w:rPr>
                            </w:pPr>
                          </w:p>
                          <w:p w14:paraId="7BD1C975" w14:textId="3A2A82D8" w:rsidR="007D350F" w:rsidRDefault="007D350F">
                            <w:pPr>
                              <w:rPr>
                                <w:noProof/>
                              </w:rPr>
                            </w:pPr>
                          </w:p>
                          <w:p w14:paraId="0BEA5D55" w14:textId="390B3695" w:rsidR="007D350F" w:rsidRDefault="007D350F">
                            <w:pPr>
                              <w:rPr>
                                <w:noProof/>
                              </w:rPr>
                            </w:pPr>
                          </w:p>
                          <w:p w14:paraId="7E39CE83" w14:textId="0AB4765F" w:rsidR="007D350F" w:rsidRDefault="007D350F">
                            <w:pPr>
                              <w:rPr>
                                <w:noProof/>
                              </w:rPr>
                            </w:pPr>
                          </w:p>
                          <w:p w14:paraId="482DDAE0" w14:textId="22329E57" w:rsidR="007D350F" w:rsidRDefault="007D350F">
                            <w:pPr>
                              <w:rPr>
                                <w:noProof/>
                              </w:rPr>
                            </w:pPr>
                          </w:p>
                          <w:p w14:paraId="0AF136B7" w14:textId="62CCCC6A" w:rsidR="007D350F" w:rsidRDefault="007D350F">
                            <w:pPr>
                              <w:rPr>
                                <w:noProof/>
                              </w:rPr>
                            </w:pPr>
                          </w:p>
                          <w:p w14:paraId="65CAF8B7" w14:textId="36B46823" w:rsidR="007D350F" w:rsidRDefault="007D350F">
                            <w:pPr>
                              <w:rPr>
                                <w:noProof/>
                              </w:rPr>
                            </w:pPr>
                          </w:p>
                          <w:p w14:paraId="420BD085" w14:textId="5A4B54EF" w:rsidR="007D350F" w:rsidRDefault="007D350F">
                            <w:pPr>
                              <w:rPr>
                                <w:noProof/>
                              </w:rPr>
                            </w:pPr>
                          </w:p>
                          <w:p w14:paraId="17062DC4" w14:textId="631682FB" w:rsidR="007D350F" w:rsidRDefault="007D350F">
                            <w:pPr>
                              <w:rPr>
                                <w:noProof/>
                              </w:rPr>
                            </w:pPr>
                          </w:p>
                          <w:p w14:paraId="71ABBBA9" w14:textId="77777777" w:rsidR="007D350F" w:rsidRDefault="007D3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C7D83" id="_x0000_s1077" type="#_x0000_t202" style="position:absolute;margin-left:4.65pt;margin-top:-.65pt;width:414.95pt;height:62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">
                <v:textbox>
                  <w:txbxContent>
                    <w:p w14:paraId="5CE251E8" w14:textId="77777777" w:rsidR="004D769D" w:rsidRDefault="004D769D">
                      <w:pPr>
                        <w:rPr>
                          <w:noProof/>
                        </w:rPr>
                      </w:pPr>
                    </w:p>
                    <w:p w14:paraId="00AA80B7" w14:textId="797D7444" w:rsidR="000F57D0" w:rsidRDefault="007D350F">
                      <w:pPr>
                        <w:rPr>
                          <w:noProof/>
                        </w:rPr>
                      </w:pPr>
                      <w:r>
                        <w:rPr>
                          <w:noProof/>
                        </w:rPr>
                        <w:drawing>
                          <wp:inline distT="0" distB="0" distL="0" distR="0" wp14:anchorId="351ADD83" wp14:editId="10FFA07E">
                            <wp:extent cx="5078095" cy="3432810"/>
                            <wp:effectExtent l="0" t="0" r="8255"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G-BG-H28.png"/>
                                    <pic:cNvPicPr/>
                                  </pic:nvPicPr>
                                  <pic:blipFill>
                                    <a:blip r:embed="rId22">
                                      <a:extLst>
                                        <a:ext uri="{28A0092B-C50C-407E-A947-70E740481C1C}">
                                          <a14:useLocalDpi xmlns:a14="http://schemas.microsoft.com/office/drawing/2010/main" val="0"/>
                                        </a:ext>
                                      </a:extLst>
                                    </a:blip>
                                    <a:stretch>
                                      <a:fillRect/>
                                    </a:stretch>
                                  </pic:blipFill>
                                  <pic:spPr>
                                    <a:xfrm>
                                      <a:off x="0" y="0"/>
                                      <a:ext cx="5078095" cy="3432810"/>
                                    </a:xfrm>
                                    <a:prstGeom prst="rect">
                                      <a:avLst/>
                                    </a:prstGeom>
                                  </pic:spPr>
                                </pic:pic>
                              </a:graphicData>
                            </a:graphic>
                          </wp:inline>
                        </w:drawing>
                      </w:r>
                    </w:p>
                    <w:p w14:paraId="0252D347" w14:textId="77777777" w:rsidR="004D769D" w:rsidRDefault="004D769D">
                      <w:pPr>
                        <w:rPr>
                          <w:noProof/>
                        </w:rPr>
                      </w:pPr>
                    </w:p>
                    <w:p w14:paraId="0E1F8320" w14:textId="716D1F33" w:rsidR="007D350F" w:rsidRDefault="007D350F">
                      <w:pPr>
                        <w:rPr>
                          <w:noProof/>
                        </w:rPr>
                      </w:pPr>
                      <w:r>
                        <w:rPr>
                          <w:noProof/>
                        </w:rPr>
                        <w:drawing>
                          <wp:inline distT="0" distB="0" distL="0" distR="0" wp14:anchorId="2DA21DD8" wp14:editId="5FCC5DDD">
                            <wp:extent cx="5078095" cy="3519805"/>
                            <wp:effectExtent l="0" t="0" r="8255" b="4445"/>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G-BG-3D.PNG"/>
                                    <pic:cNvPicPr/>
                                  </pic:nvPicPr>
                                  <pic:blipFill>
                                    <a:blip r:embed="rId23">
                                      <a:extLst>
                                        <a:ext uri="{28A0092B-C50C-407E-A947-70E740481C1C}">
                                          <a14:useLocalDpi xmlns:a14="http://schemas.microsoft.com/office/drawing/2010/main" val="0"/>
                                        </a:ext>
                                      </a:extLst>
                                    </a:blip>
                                    <a:stretch>
                                      <a:fillRect/>
                                    </a:stretch>
                                  </pic:blipFill>
                                  <pic:spPr>
                                    <a:xfrm>
                                      <a:off x="0" y="0"/>
                                      <a:ext cx="5078095" cy="3519805"/>
                                    </a:xfrm>
                                    <a:prstGeom prst="rect">
                                      <a:avLst/>
                                    </a:prstGeom>
                                  </pic:spPr>
                                </pic:pic>
                              </a:graphicData>
                            </a:graphic>
                          </wp:inline>
                        </w:drawing>
                      </w:r>
                    </w:p>
                    <w:p w14:paraId="14CC5FEA" w14:textId="537DA687" w:rsidR="007D350F" w:rsidRDefault="007D350F">
                      <w:pPr>
                        <w:rPr>
                          <w:noProof/>
                        </w:rPr>
                      </w:pPr>
                    </w:p>
                    <w:p w14:paraId="166A68CE" w14:textId="0B435F8F" w:rsidR="007D350F" w:rsidRDefault="007D350F">
                      <w:pPr>
                        <w:rPr>
                          <w:noProof/>
                        </w:rPr>
                      </w:pPr>
                    </w:p>
                    <w:p w14:paraId="32B5B7AF" w14:textId="77777777" w:rsidR="007D350F" w:rsidRDefault="007D350F">
                      <w:pPr>
                        <w:rPr>
                          <w:noProof/>
                        </w:rPr>
                      </w:pPr>
                    </w:p>
                    <w:p w14:paraId="77879F6A" w14:textId="28FB9BD2" w:rsidR="007D350F" w:rsidRDefault="007D350F">
                      <w:pPr>
                        <w:rPr>
                          <w:noProof/>
                        </w:rPr>
                      </w:pPr>
                    </w:p>
                    <w:p w14:paraId="579599EF" w14:textId="213F4D14" w:rsidR="007D350F" w:rsidRDefault="007D350F">
                      <w:pPr>
                        <w:rPr>
                          <w:noProof/>
                        </w:rPr>
                      </w:pPr>
                    </w:p>
                    <w:p w14:paraId="147CB749" w14:textId="0F9015C8" w:rsidR="007D350F" w:rsidRDefault="007D350F">
                      <w:pPr>
                        <w:rPr>
                          <w:noProof/>
                        </w:rPr>
                      </w:pPr>
                    </w:p>
                    <w:p w14:paraId="25A05E38" w14:textId="144B458A" w:rsidR="007D350F" w:rsidRDefault="007D350F">
                      <w:pPr>
                        <w:rPr>
                          <w:noProof/>
                        </w:rPr>
                      </w:pPr>
                    </w:p>
                    <w:p w14:paraId="26B785A4" w14:textId="698EBB7E" w:rsidR="007D350F" w:rsidRDefault="007D350F">
                      <w:pPr>
                        <w:rPr>
                          <w:noProof/>
                        </w:rPr>
                      </w:pPr>
                    </w:p>
                    <w:p w14:paraId="23BBC597" w14:textId="7597EC26" w:rsidR="007D350F" w:rsidRDefault="007D350F">
                      <w:pPr>
                        <w:rPr>
                          <w:noProof/>
                        </w:rPr>
                      </w:pPr>
                    </w:p>
                    <w:p w14:paraId="604B53C8" w14:textId="44DA01BD" w:rsidR="007D350F" w:rsidRDefault="007D350F">
                      <w:pPr>
                        <w:rPr>
                          <w:noProof/>
                        </w:rPr>
                      </w:pPr>
                    </w:p>
                    <w:p w14:paraId="7A818094" w14:textId="552EB490" w:rsidR="007D350F" w:rsidRDefault="007D350F">
                      <w:pPr>
                        <w:rPr>
                          <w:noProof/>
                        </w:rPr>
                      </w:pPr>
                    </w:p>
                    <w:p w14:paraId="7BD1C975" w14:textId="3A2A82D8" w:rsidR="007D350F" w:rsidRDefault="007D350F">
                      <w:pPr>
                        <w:rPr>
                          <w:noProof/>
                        </w:rPr>
                      </w:pPr>
                    </w:p>
                    <w:p w14:paraId="0BEA5D55" w14:textId="390B3695" w:rsidR="007D350F" w:rsidRDefault="007D350F">
                      <w:pPr>
                        <w:rPr>
                          <w:noProof/>
                        </w:rPr>
                      </w:pPr>
                    </w:p>
                    <w:p w14:paraId="7E39CE83" w14:textId="0AB4765F" w:rsidR="007D350F" w:rsidRDefault="007D350F">
                      <w:pPr>
                        <w:rPr>
                          <w:noProof/>
                        </w:rPr>
                      </w:pPr>
                    </w:p>
                    <w:p w14:paraId="482DDAE0" w14:textId="22329E57" w:rsidR="007D350F" w:rsidRDefault="007D350F">
                      <w:pPr>
                        <w:rPr>
                          <w:noProof/>
                        </w:rPr>
                      </w:pPr>
                    </w:p>
                    <w:p w14:paraId="0AF136B7" w14:textId="62CCCC6A" w:rsidR="007D350F" w:rsidRDefault="007D350F">
                      <w:pPr>
                        <w:rPr>
                          <w:noProof/>
                        </w:rPr>
                      </w:pPr>
                    </w:p>
                    <w:p w14:paraId="65CAF8B7" w14:textId="36B46823" w:rsidR="007D350F" w:rsidRDefault="007D350F">
                      <w:pPr>
                        <w:rPr>
                          <w:noProof/>
                        </w:rPr>
                      </w:pPr>
                    </w:p>
                    <w:p w14:paraId="420BD085" w14:textId="5A4B54EF" w:rsidR="007D350F" w:rsidRDefault="007D350F">
                      <w:pPr>
                        <w:rPr>
                          <w:noProof/>
                        </w:rPr>
                      </w:pPr>
                    </w:p>
                    <w:p w14:paraId="17062DC4" w14:textId="631682FB" w:rsidR="007D350F" w:rsidRDefault="007D350F">
                      <w:pPr>
                        <w:rPr>
                          <w:noProof/>
                        </w:rPr>
                      </w:pPr>
                    </w:p>
                    <w:p w14:paraId="71ABBBA9" w14:textId="77777777" w:rsidR="007D350F" w:rsidRDefault="007D350F"/>
                  </w:txbxContent>
                </v:textbox>
              </v:shape>
            </w:pict>
          </mc:Fallback>
        </mc:AlternateContent>
      </w:r>
    </w:p>
    <w:p w14:paraId="391C1399" w14:textId="77777777" w:rsidR="0017781F" w:rsidRDefault="0017781F" w:rsidP="0017781F"/>
    <w:p w14:paraId="0528A86E" w14:textId="77777777" w:rsidR="0017781F" w:rsidRDefault="0017781F" w:rsidP="0017781F"/>
    <w:p w14:paraId="03D24142" w14:textId="77777777" w:rsidR="0017781F" w:rsidRDefault="0017781F" w:rsidP="0017781F"/>
    <w:p w14:paraId="341E246B" w14:textId="77777777" w:rsidR="0017781F" w:rsidRDefault="0017781F" w:rsidP="0017781F"/>
    <w:p w14:paraId="0367F37E" w14:textId="77777777" w:rsidR="0017781F" w:rsidRDefault="0017781F" w:rsidP="0017781F"/>
    <w:p w14:paraId="45F4DB5A" w14:textId="77777777" w:rsidR="0017781F" w:rsidRDefault="0017781F" w:rsidP="0017781F"/>
    <w:p w14:paraId="5D8FD679" w14:textId="77777777" w:rsidR="0017781F" w:rsidRDefault="0017781F" w:rsidP="0017781F"/>
    <w:p w14:paraId="7223C46F" w14:textId="77777777" w:rsidR="0017781F" w:rsidRDefault="0017781F" w:rsidP="0017781F"/>
    <w:p w14:paraId="6133C66A" w14:textId="77777777" w:rsidR="0017781F" w:rsidRDefault="0017781F" w:rsidP="0017781F"/>
    <w:p w14:paraId="1A4FC686" w14:textId="77777777" w:rsidR="0017781F" w:rsidRDefault="0017781F" w:rsidP="0017781F"/>
    <w:p w14:paraId="017FB962" w14:textId="77777777" w:rsidR="0017781F" w:rsidRDefault="0017781F" w:rsidP="0017781F"/>
    <w:p w14:paraId="1BF788A5" w14:textId="77777777" w:rsidR="0017781F" w:rsidRDefault="0017781F" w:rsidP="0017781F"/>
    <w:p w14:paraId="0241E395" w14:textId="77777777" w:rsidR="0017781F" w:rsidRDefault="0017781F" w:rsidP="0017781F"/>
    <w:p w14:paraId="34C48E9A" w14:textId="77777777" w:rsidR="0017781F" w:rsidRDefault="0017781F" w:rsidP="0017781F">
      <w:pPr>
        <w:tabs>
          <w:tab w:val="left" w:pos="2055"/>
        </w:tabs>
      </w:pPr>
    </w:p>
    <w:p w14:paraId="739F865E" w14:textId="77777777" w:rsidR="0017781F" w:rsidRDefault="0017781F" w:rsidP="0017781F">
      <w:pPr>
        <w:tabs>
          <w:tab w:val="left" w:pos="2055"/>
        </w:tabs>
      </w:pPr>
    </w:p>
    <w:p w14:paraId="49F2CA3B" w14:textId="77777777" w:rsidR="0017781F" w:rsidRDefault="0017781F" w:rsidP="0017781F">
      <w:pPr>
        <w:tabs>
          <w:tab w:val="left" w:pos="2055"/>
        </w:tabs>
      </w:pPr>
    </w:p>
    <w:p w14:paraId="02452842" w14:textId="77777777" w:rsidR="0017781F" w:rsidRDefault="0017781F" w:rsidP="0017781F">
      <w:pPr>
        <w:tabs>
          <w:tab w:val="left" w:pos="2055"/>
        </w:tabs>
      </w:pPr>
    </w:p>
    <w:p w14:paraId="322611E4" w14:textId="77777777" w:rsidR="0017781F" w:rsidRDefault="0017781F" w:rsidP="0017781F">
      <w:pPr>
        <w:tabs>
          <w:tab w:val="left" w:pos="2055"/>
        </w:tabs>
      </w:pPr>
    </w:p>
    <w:p w14:paraId="79892E38" w14:textId="77777777" w:rsidR="0017781F" w:rsidRDefault="0017781F" w:rsidP="0017781F">
      <w:pPr>
        <w:tabs>
          <w:tab w:val="left" w:pos="2055"/>
        </w:tabs>
      </w:pPr>
    </w:p>
    <w:p w14:paraId="1EBF1BBF" w14:textId="77777777" w:rsidR="0017781F" w:rsidRDefault="0017781F" w:rsidP="0017781F">
      <w:pPr>
        <w:tabs>
          <w:tab w:val="left" w:pos="2055"/>
        </w:tabs>
      </w:pPr>
    </w:p>
    <w:p w14:paraId="24983C8A" w14:textId="77777777" w:rsidR="0017781F" w:rsidRDefault="0017781F" w:rsidP="0017781F">
      <w:pPr>
        <w:tabs>
          <w:tab w:val="left" w:pos="2055"/>
        </w:tabs>
      </w:pPr>
    </w:p>
    <w:p w14:paraId="7F573EEA" w14:textId="77777777" w:rsidR="0017781F" w:rsidRDefault="0017781F" w:rsidP="0017781F">
      <w:pPr>
        <w:tabs>
          <w:tab w:val="left" w:pos="2055"/>
        </w:tabs>
      </w:pPr>
    </w:p>
    <w:p w14:paraId="51158D78" w14:textId="77777777" w:rsidR="0017781F" w:rsidRDefault="0017781F" w:rsidP="0017781F">
      <w:pPr>
        <w:tabs>
          <w:tab w:val="left" w:pos="2055"/>
        </w:tabs>
      </w:pPr>
    </w:p>
    <w:p w14:paraId="42E1152D" w14:textId="77777777" w:rsidR="0017781F" w:rsidRDefault="0017781F" w:rsidP="0017781F"/>
    <w:p w14:paraId="4FF63E5B" w14:textId="77777777" w:rsidR="0017781F" w:rsidRDefault="0017781F" w:rsidP="0017781F"/>
    <w:p w14:paraId="34C30F30" w14:textId="77777777" w:rsidR="0017781F" w:rsidRDefault="0017781F" w:rsidP="00FD2595"/>
    <w:p w14:paraId="3A2A6E05" w14:textId="77777777" w:rsidR="0017781F" w:rsidRDefault="000F57D0" w:rsidP="0017781F">
      <w:r>
        <w:rPr>
          <w:noProof/>
        </w:rPr>
        <w:lastRenderedPageBreak/>
        <mc:AlternateContent>
          <mc:Choice Requires="wps">
            <w:drawing>
              <wp:anchor distT="0" distB="0" distL="114300" distR="114300" simplePos="0" relativeHeight="251748352" behindDoc="0" locked="0" layoutInCell="1" allowOverlap="1" wp14:anchorId="555F7483" wp14:editId="618C3D16">
                <wp:simplePos x="0" y="0"/>
                <wp:positionH relativeFrom="column">
                  <wp:posOffset>64770</wp:posOffset>
                </wp:positionH>
                <wp:positionV relativeFrom="paragraph">
                  <wp:posOffset>-68580</wp:posOffset>
                </wp:positionV>
                <wp:extent cx="5270400" cy="8269200"/>
                <wp:effectExtent l="0" t="0" r="26035" b="17780"/>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400" cy="8269200"/>
                        </a:xfrm>
                        <a:prstGeom prst="rect">
                          <a:avLst/>
                        </a:prstGeom>
                        <a:solidFill>
                          <a:srgbClr val="FFFFFF"/>
                        </a:solidFill>
                        <a:ln w="9525">
                          <a:solidFill>
                            <a:srgbClr val="000000"/>
                          </a:solidFill>
                          <a:miter lim="800000"/>
                          <a:headEnd/>
                          <a:tailEnd/>
                        </a:ln>
                      </wps:spPr>
                      <wps:txbx>
                        <w:txbxContent>
                          <w:p w14:paraId="529538FF" w14:textId="75D8F6CD" w:rsidR="000F57D0" w:rsidRDefault="007D350F" w:rsidP="000F57D0">
                            <w:r>
                              <w:rPr>
                                <w:noProof/>
                              </w:rPr>
                              <w:drawing>
                                <wp:inline distT="0" distB="0" distL="0" distR="0" wp14:anchorId="1F80FA34" wp14:editId="39F365F5">
                                  <wp:extent cx="5078095" cy="4278630"/>
                                  <wp:effectExtent l="0" t="0" r="8255" b="762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G-1eVERD-H28.png"/>
                                          <pic:cNvPicPr/>
                                        </pic:nvPicPr>
                                        <pic:blipFill>
                                          <a:blip r:embed="rId24">
                                            <a:extLst>
                                              <a:ext uri="{28A0092B-C50C-407E-A947-70E740481C1C}">
                                                <a14:useLocalDpi xmlns:a14="http://schemas.microsoft.com/office/drawing/2010/main" val="0"/>
                                              </a:ext>
                                            </a:extLst>
                                          </a:blip>
                                          <a:stretch>
                                            <a:fillRect/>
                                          </a:stretch>
                                        </pic:blipFill>
                                        <pic:spPr>
                                          <a:xfrm>
                                            <a:off x="0" y="0"/>
                                            <a:ext cx="5078095" cy="4278630"/>
                                          </a:xfrm>
                                          <a:prstGeom prst="rect">
                                            <a:avLst/>
                                          </a:prstGeom>
                                        </pic:spPr>
                                      </pic:pic>
                                    </a:graphicData>
                                  </a:graphic>
                                </wp:inline>
                              </w:drawing>
                            </w:r>
                          </w:p>
                          <w:p w14:paraId="4A0BAAC7" w14:textId="6422CE2C" w:rsidR="007D350F" w:rsidRDefault="007D350F" w:rsidP="000F57D0">
                            <w:r>
                              <w:rPr>
                                <w:noProof/>
                              </w:rPr>
                              <w:drawing>
                                <wp:inline distT="0" distB="0" distL="0" distR="0" wp14:anchorId="264C6858" wp14:editId="7880D4BD">
                                  <wp:extent cx="5078095" cy="3771900"/>
                                  <wp:effectExtent l="0" t="0" r="8255"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G-1eVERD-3D.PNG"/>
                                          <pic:cNvPicPr/>
                                        </pic:nvPicPr>
                                        <pic:blipFill>
                                          <a:blip r:embed="rId25">
                                            <a:extLst>
                                              <a:ext uri="{28A0092B-C50C-407E-A947-70E740481C1C}">
                                                <a14:useLocalDpi xmlns:a14="http://schemas.microsoft.com/office/drawing/2010/main" val="0"/>
                                              </a:ext>
                                            </a:extLst>
                                          </a:blip>
                                          <a:stretch>
                                            <a:fillRect/>
                                          </a:stretch>
                                        </pic:blipFill>
                                        <pic:spPr>
                                          <a:xfrm>
                                            <a:off x="0" y="0"/>
                                            <a:ext cx="5078095" cy="3771900"/>
                                          </a:xfrm>
                                          <a:prstGeom prst="rect">
                                            <a:avLst/>
                                          </a:prstGeom>
                                        </pic:spPr>
                                      </pic:pic>
                                    </a:graphicData>
                                  </a:graphic>
                                </wp:inline>
                              </w:drawing>
                            </w:r>
                          </w:p>
                          <w:p w14:paraId="6554998E" w14:textId="7993CE19" w:rsidR="007D350F" w:rsidRDefault="007D350F" w:rsidP="000F57D0"/>
                          <w:p w14:paraId="36569C67" w14:textId="33BAF70E" w:rsidR="007D350F" w:rsidRDefault="007D350F" w:rsidP="000F57D0"/>
                          <w:p w14:paraId="26A4B38C" w14:textId="1788C513" w:rsidR="007D350F" w:rsidRDefault="007D350F" w:rsidP="000F57D0"/>
                          <w:p w14:paraId="74FD1AC1" w14:textId="2CF84870" w:rsidR="007D350F" w:rsidRDefault="007D350F" w:rsidP="000F57D0"/>
                          <w:p w14:paraId="4BFFC0EF" w14:textId="2D997F45" w:rsidR="007D350F" w:rsidRDefault="007D350F" w:rsidP="000F57D0"/>
                          <w:p w14:paraId="74B449DD" w14:textId="43828E48" w:rsidR="007D350F" w:rsidRDefault="007D350F" w:rsidP="000F57D0"/>
                          <w:p w14:paraId="029948AF" w14:textId="4D8623F6" w:rsidR="007D350F" w:rsidRDefault="007D350F" w:rsidP="000F57D0"/>
                          <w:p w14:paraId="2E1E6BAA" w14:textId="60151453" w:rsidR="007D350F" w:rsidRDefault="007D350F" w:rsidP="000F57D0"/>
                          <w:p w14:paraId="23B99D81" w14:textId="22DC202D" w:rsidR="007D350F" w:rsidRDefault="007D350F" w:rsidP="000F57D0"/>
                          <w:p w14:paraId="71CB2EAB" w14:textId="1ACA4B89" w:rsidR="007D350F" w:rsidRDefault="007D350F" w:rsidP="000F57D0"/>
                          <w:p w14:paraId="5DC09285" w14:textId="3FC1EAA8" w:rsidR="007D350F" w:rsidRDefault="007D350F" w:rsidP="000F57D0"/>
                          <w:p w14:paraId="0D540FEB" w14:textId="6CF35886" w:rsidR="007D350F" w:rsidRDefault="007D350F" w:rsidP="000F57D0"/>
                          <w:p w14:paraId="4E9808AF" w14:textId="39921317" w:rsidR="007D350F" w:rsidRDefault="007D350F" w:rsidP="000F57D0"/>
                          <w:p w14:paraId="33F33A50" w14:textId="1510EA8E" w:rsidR="007D350F" w:rsidRDefault="007D350F" w:rsidP="000F57D0"/>
                          <w:p w14:paraId="4502F4BF" w14:textId="1D740ED8" w:rsidR="007D350F" w:rsidRDefault="007D350F" w:rsidP="000F57D0"/>
                          <w:p w14:paraId="086A2494" w14:textId="77777777" w:rsidR="007D350F" w:rsidRDefault="007D350F" w:rsidP="000F57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F7483" id="_x0000_s1078" type="#_x0000_t202" style="position:absolute;margin-left:5.1pt;margin-top:-5.4pt;width:415pt;height:65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">
                <v:textbox>
                  <w:txbxContent>
                    <w:p w14:paraId="529538FF" w14:textId="75D8F6CD" w:rsidR="000F57D0" w:rsidRDefault="007D350F" w:rsidP="000F57D0">
                      <w:r>
                        <w:rPr>
                          <w:noProof/>
                        </w:rPr>
                        <w:drawing>
                          <wp:inline distT="0" distB="0" distL="0" distR="0" wp14:anchorId="1F80FA34" wp14:editId="39F365F5">
                            <wp:extent cx="5078095" cy="4278630"/>
                            <wp:effectExtent l="0" t="0" r="8255" b="762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G-1eVERD-H28.png"/>
                                    <pic:cNvPicPr/>
                                  </pic:nvPicPr>
                                  <pic:blipFill>
                                    <a:blip r:embed="rId24">
                                      <a:extLst>
                                        <a:ext uri="{28A0092B-C50C-407E-A947-70E740481C1C}">
                                          <a14:useLocalDpi xmlns:a14="http://schemas.microsoft.com/office/drawing/2010/main" val="0"/>
                                        </a:ext>
                                      </a:extLst>
                                    </a:blip>
                                    <a:stretch>
                                      <a:fillRect/>
                                    </a:stretch>
                                  </pic:blipFill>
                                  <pic:spPr>
                                    <a:xfrm>
                                      <a:off x="0" y="0"/>
                                      <a:ext cx="5078095" cy="4278630"/>
                                    </a:xfrm>
                                    <a:prstGeom prst="rect">
                                      <a:avLst/>
                                    </a:prstGeom>
                                  </pic:spPr>
                                </pic:pic>
                              </a:graphicData>
                            </a:graphic>
                          </wp:inline>
                        </w:drawing>
                      </w:r>
                    </w:p>
                    <w:p w14:paraId="4A0BAAC7" w14:textId="6422CE2C" w:rsidR="007D350F" w:rsidRDefault="007D350F" w:rsidP="000F57D0">
                      <w:r>
                        <w:rPr>
                          <w:noProof/>
                        </w:rPr>
                        <w:drawing>
                          <wp:inline distT="0" distB="0" distL="0" distR="0" wp14:anchorId="264C6858" wp14:editId="7880D4BD">
                            <wp:extent cx="5078095" cy="3771900"/>
                            <wp:effectExtent l="0" t="0" r="8255"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G-1eVERD-3D.PNG"/>
                                    <pic:cNvPicPr/>
                                  </pic:nvPicPr>
                                  <pic:blipFill>
                                    <a:blip r:embed="rId25">
                                      <a:extLst>
                                        <a:ext uri="{28A0092B-C50C-407E-A947-70E740481C1C}">
                                          <a14:useLocalDpi xmlns:a14="http://schemas.microsoft.com/office/drawing/2010/main" val="0"/>
                                        </a:ext>
                                      </a:extLst>
                                    </a:blip>
                                    <a:stretch>
                                      <a:fillRect/>
                                    </a:stretch>
                                  </pic:blipFill>
                                  <pic:spPr>
                                    <a:xfrm>
                                      <a:off x="0" y="0"/>
                                      <a:ext cx="5078095" cy="3771900"/>
                                    </a:xfrm>
                                    <a:prstGeom prst="rect">
                                      <a:avLst/>
                                    </a:prstGeom>
                                  </pic:spPr>
                                </pic:pic>
                              </a:graphicData>
                            </a:graphic>
                          </wp:inline>
                        </w:drawing>
                      </w:r>
                    </w:p>
                    <w:p w14:paraId="6554998E" w14:textId="7993CE19" w:rsidR="007D350F" w:rsidRDefault="007D350F" w:rsidP="000F57D0"/>
                    <w:p w14:paraId="36569C67" w14:textId="33BAF70E" w:rsidR="007D350F" w:rsidRDefault="007D350F" w:rsidP="000F57D0"/>
                    <w:p w14:paraId="26A4B38C" w14:textId="1788C513" w:rsidR="007D350F" w:rsidRDefault="007D350F" w:rsidP="000F57D0"/>
                    <w:p w14:paraId="74FD1AC1" w14:textId="2CF84870" w:rsidR="007D350F" w:rsidRDefault="007D350F" w:rsidP="000F57D0"/>
                    <w:p w14:paraId="4BFFC0EF" w14:textId="2D997F45" w:rsidR="007D350F" w:rsidRDefault="007D350F" w:rsidP="000F57D0"/>
                    <w:p w14:paraId="74B449DD" w14:textId="43828E48" w:rsidR="007D350F" w:rsidRDefault="007D350F" w:rsidP="000F57D0"/>
                    <w:p w14:paraId="029948AF" w14:textId="4D8623F6" w:rsidR="007D350F" w:rsidRDefault="007D350F" w:rsidP="000F57D0"/>
                    <w:p w14:paraId="2E1E6BAA" w14:textId="60151453" w:rsidR="007D350F" w:rsidRDefault="007D350F" w:rsidP="000F57D0"/>
                    <w:p w14:paraId="23B99D81" w14:textId="22DC202D" w:rsidR="007D350F" w:rsidRDefault="007D350F" w:rsidP="000F57D0"/>
                    <w:p w14:paraId="71CB2EAB" w14:textId="1ACA4B89" w:rsidR="007D350F" w:rsidRDefault="007D350F" w:rsidP="000F57D0"/>
                    <w:p w14:paraId="5DC09285" w14:textId="3FC1EAA8" w:rsidR="007D350F" w:rsidRDefault="007D350F" w:rsidP="000F57D0"/>
                    <w:p w14:paraId="0D540FEB" w14:textId="6CF35886" w:rsidR="007D350F" w:rsidRDefault="007D350F" w:rsidP="000F57D0"/>
                    <w:p w14:paraId="4E9808AF" w14:textId="39921317" w:rsidR="007D350F" w:rsidRDefault="007D350F" w:rsidP="000F57D0"/>
                    <w:p w14:paraId="33F33A50" w14:textId="1510EA8E" w:rsidR="007D350F" w:rsidRDefault="007D350F" w:rsidP="000F57D0"/>
                    <w:p w14:paraId="4502F4BF" w14:textId="1D740ED8" w:rsidR="007D350F" w:rsidRDefault="007D350F" w:rsidP="000F57D0"/>
                    <w:p w14:paraId="086A2494" w14:textId="77777777" w:rsidR="007D350F" w:rsidRDefault="007D350F" w:rsidP="000F57D0"/>
                  </w:txbxContent>
                </v:textbox>
              </v:shape>
            </w:pict>
          </mc:Fallback>
        </mc:AlternateContent>
      </w:r>
      <w:r w:rsidR="0017781F">
        <w:rPr>
          <w:noProof/>
        </w:rPr>
        <mc:AlternateContent>
          <mc:Choice Requires="wpg">
            <w:drawing>
              <wp:anchor distT="0" distB="0" distL="114300" distR="114300" simplePos="0" relativeHeight="251678720" behindDoc="0" locked="0" layoutInCell="1" allowOverlap="1" wp14:anchorId="589EE425" wp14:editId="62A33AA1">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43" name="Groep 43"/>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44"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5C93BA9C"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45"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46"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47"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589EE425" id="Groep 43" o:spid="_x0000_s1079" style="position:absolute;margin-left:0;margin-top:0;width:101.5pt;height:842.4pt;z-index:251678720;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">
                <v:rect id="Rectangle 147" o:spid="_x0000_s1080"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" filled="f" strokecolor="#bfb675">
                  <v:textbox>
                    <w:txbxContent>
                      <w:p w14:paraId="5C93BA9C" w14:textId="77777777" w:rsidR="0017781F" w:rsidRDefault="0017781F" w:rsidP="0017781F">
                        <w:pPr>
                          <w:rPr>
                            <w:rFonts w:eastAsia="Times New Roman"/>
                          </w:rPr>
                        </w:pPr>
                      </w:p>
                    </w:txbxContent>
                  </v:textbox>
                </v:rect>
                <v:shape id="AutoShape 148" o:spid="_x0000_s1081"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" strokecolor="#92d050" strokeweight="1pt"/>
                <v:shape id="AutoShape 149" o:spid="_x0000_s1082"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" strokecolor="#92d050" strokeweight="2.25pt"/>
                <v:shape id="AutoShape 150" o:spid="_x0000_s1083"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79744" behindDoc="0" locked="0" layoutInCell="0" allowOverlap="1" wp14:anchorId="2B0D0E80" wp14:editId="2EF22070">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4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51393094"/>
                              <w:dataBinding w:prefixMappings="xmlns:ns0='http://schemas.openxmlformats.org/officeDocument/2006/extended-properties'" w:xpath="/ns0:Properties[1]/ns0:Company[1]" w:storeItemID="{6668398D-A668-4E3E-A5EB-62B293D839F1}"/>
                              <w:text/>
                            </w:sdtPr>
                            <w:sdtEndPr/>
                            <w:sdtContent>
                              <w:p w14:paraId="611FEDA3"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20EC624E" w14:textId="77777777" w:rsidR="0017781F" w:rsidRDefault="009274FF" w:rsidP="0017781F">
                            <w:pPr>
                              <w:pStyle w:val="Adresvanafzender0"/>
                              <w:rPr>
                                <w:sz w:val="22"/>
                                <w:szCs w:val="22"/>
                              </w:rPr>
                            </w:pPr>
                            <w:sdt>
                              <w:sdtPr>
                                <w:rPr>
                                  <w:sz w:val="22"/>
                                  <w:szCs w:val="22"/>
                                </w:rPr>
                                <w:id w:val="-841855772"/>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655270277"/>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057465833"/>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2B0D0E80" id="Rechthoek 42" o:spid="_x0000_s1084" style="position:absolute;margin-left:0;margin-top:0;width:74.05pt;height:791.9pt;z-index:251679744;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51393094"/>
                        <w:dataBinding w:prefixMappings="xmlns:ns0='http://schemas.openxmlformats.org/officeDocument/2006/extended-properties'" w:xpath="/ns0:Properties[1]/ns0:Company[1]" w:storeItemID="{6668398D-A668-4E3E-A5EB-62B293D839F1}"/>
                        <w:text/>
                      </w:sdtPr>
                      <w:sdtEndPr/>
                      <w:sdtContent>
                        <w:p w14:paraId="611FEDA3"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20EC624E" w14:textId="77777777" w:rsidR="0017781F" w:rsidRDefault="009274FF" w:rsidP="0017781F">
                      <w:pPr>
                        <w:pStyle w:val="Adresvanafzender0"/>
                        <w:rPr>
                          <w:sz w:val="22"/>
                          <w:szCs w:val="22"/>
                        </w:rPr>
                      </w:pPr>
                      <w:sdt>
                        <w:sdtPr>
                          <w:rPr>
                            <w:sz w:val="22"/>
                            <w:szCs w:val="22"/>
                          </w:rPr>
                          <w:id w:val="-841855772"/>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655270277"/>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057465833"/>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08CB7788" w14:textId="77777777" w:rsidR="0017781F" w:rsidRDefault="0017781F" w:rsidP="0017781F"/>
    <w:p w14:paraId="00B55B5A" w14:textId="77777777" w:rsidR="0017781F" w:rsidRDefault="0017781F" w:rsidP="0017781F"/>
    <w:p w14:paraId="487E2EFD" w14:textId="77777777" w:rsidR="0017781F" w:rsidRDefault="0017781F" w:rsidP="0017781F"/>
    <w:p w14:paraId="2BDD6898" w14:textId="77777777" w:rsidR="0017781F" w:rsidRDefault="0017781F" w:rsidP="0017781F"/>
    <w:p w14:paraId="68025580" w14:textId="77777777" w:rsidR="0017781F" w:rsidRDefault="0017781F" w:rsidP="0017781F"/>
    <w:p w14:paraId="3C96F7E0" w14:textId="77777777" w:rsidR="0017781F" w:rsidRDefault="0017781F" w:rsidP="0017781F"/>
    <w:p w14:paraId="06B02731" w14:textId="77777777" w:rsidR="0017781F" w:rsidRDefault="0017781F" w:rsidP="0017781F"/>
    <w:p w14:paraId="2EDC3BF9" w14:textId="77777777" w:rsidR="0017781F" w:rsidRDefault="0017781F" w:rsidP="0017781F"/>
    <w:p w14:paraId="51F589A3" w14:textId="77777777" w:rsidR="0017781F" w:rsidRDefault="0017781F" w:rsidP="0017781F"/>
    <w:p w14:paraId="53AE054F" w14:textId="77777777" w:rsidR="0017781F" w:rsidRDefault="0017781F" w:rsidP="0017781F"/>
    <w:p w14:paraId="560E9265" w14:textId="77777777" w:rsidR="0017781F" w:rsidRDefault="0017781F" w:rsidP="0017781F"/>
    <w:p w14:paraId="08131FB6" w14:textId="77777777" w:rsidR="0017781F" w:rsidRDefault="0017781F" w:rsidP="0017781F"/>
    <w:p w14:paraId="60B4359F" w14:textId="77777777" w:rsidR="0017781F" w:rsidRDefault="0017781F" w:rsidP="0017781F"/>
    <w:p w14:paraId="7C7A10EA" w14:textId="77777777" w:rsidR="0017781F" w:rsidRDefault="0017781F" w:rsidP="0017781F"/>
    <w:p w14:paraId="71E7E062" w14:textId="77777777" w:rsidR="0017781F" w:rsidRDefault="0017781F" w:rsidP="0017781F">
      <w:pPr>
        <w:tabs>
          <w:tab w:val="left" w:pos="2055"/>
        </w:tabs>
      </w:pPr>
    </w:p>
    <w:p w14:paraId="679807B6" w14:textId="77777777" w:rsidR="0017781F" w:rsidRDefault="0017781F" w:rsidP="0017781F">
      <w:pPr>
        <w:tabs>
          <w:tab w:val="left" w:pos="2055"/>
        </w:tabs>
      </w:pPr>
    </w:p>
    <w:p w14:paraId="4E6CB18D" w14:textId="77777777" w:rsidR="0017781F" w:rsidRDefault="0017781F" w:rsidP="0017781F">
      <w:pPr>
        <w:tabs>
          <w:tab w:val="left" w:pos="2055"/>
        </w:tabs>
      </w:pPr>
    </w:p>
    <w:p w14:paraId="3AE43F4C" w14:textId="77777777" w:rsidR="0017781F" w:rsidRDefault="0017781F" w:rsidP="0017781F">
      <w:pPr>
        <w:tabs>
          <w:tab w:val="left" w:pos="2055"/>
        </w:tabs>
      </w:pPr>
    </w:p>
    <w:p w14:paraId="615D0E9D" w14:textId="77777777" w:rsidR="0017781F" w:rsidRDefault="0017781F" w:rsidP="0017781F">
      <w:pPr>
        <w:tabs>
          <w:tab w:val="left" w:pos="2055"/>
        </w:tabs>
      </w:pPr>
    </w:p>
    <w:p w14:paraId="4A068C3A" w14:textId="77777777" w:rsidR="0017781F" w:rsidRDefault="0017781F" w:rsidP="0017781F">
      <w:pPr>
        <w:tabs>
          <w:tab w:val="left" w:pos="2055"/>
        </w:tabs>
      </w:pPr>
    </w:p>
    <w:p w14:paraId="783E7C30" w14:textId="77777777" w:rsidR="0017781F" w:rsidRDefault="0017781F" w:rsidP="0017781F">
      <w:pPr>
        <w:tabs>
          <w:tab w:val="left" w:pos="2055"/>
        </w:tabs>
      </w:pPr>
    </w:p>
    <w:p w14:paraId="102F2597" w14:textId="77777777" w:rsidR="0017781F" w:rsidRDefault="0017781F" w:rsidP="0017781F">
      <w:pPr>
        <w:tabs>
          <w:tab w:val="left" w:pos="2055"/>
        </w:tabs>
      </w:pPr>
    </w:p>
    <w:p w14:paraId="7BC1D7E9" w14:textId="77777777" w:rsidR="0017781F" w:rsidRDefault="0017781F" w:rsidP="0017781F">
      <w:pPr>
        <w:tabs>
          <w:tab w:val="left" w:pos="2055"/>
        </w:tabs>
      </w:pPr>
    </w:p>
    <w:p w14:paraId="5684FF7A" w14:textId="77777777" w:rsidR="0017781F" w:rsidRDefault="0017781F" w:rsidP="0017781F">
      <w:pPr>
        <w:tabs>
          <w:tab w:val="left" w:pos="2055"/>
        </w:tabs>
      </w:pPr>
    </w:p>
    <w:p w14:paraId="4749D2A5" w14:textId="77777777" w:rsidR="0017781F" w:rsidRDefault="0017781F" w:rsidP="0017781F"/>
    <w:p w14:paraId="7622F049" w14:textId="77777777" w:rsidR="0017781F" w:rsidRDefault="0017781F" w:rsidP="0017781F"/>
    <w:p w14:paraId="35691363" w14:textId="77777777" w:rsidR="0017781F" w:rsidRDefault="0017781F" w:rsidP="00FD2595"/>
    <w:p w14:paraId="1B1981FA" w14:textId="77777777" w:rsidR="0017781F" w:rsidRDefault="000F57D0" w:rsidP="0017781F">
      <w:r>
        <w:rPr>
          <w:noProof/>
        </w:rPr>
        <w:lastRenderedPageBreak/>
        <mc:AlternateContent>
          <mc:Choice Requires="wps">
            <w:drawing>
              <wp:anchor distT="0" distB="0" distL="114300" distR="114300" simplePos="0" relativeHeight="251750400" behindDoc="0" locked="0" layoutInCell="1" allowOverlap="1" wp14:anchorId="19D33DA9" wp14:editId="0A4CE826">
                <wp:simplePos x="0" y="0"/>
                <wp:positionH relativeFrom="column">
                  <wp:posOffset>64770</wp:posOffset>
                </wp:positionH>
                <wp:positionV relativeFrom="paragraph">
                  <wp:posOffset>-68580</wp:posOffset>
                </wp:positionV>
                <wp:extent cx="5263200" cy="8506800"/>
                <wp:effectExtent l="0" t="0" r="13970" b="27940"/>
                <wp:wrapNone/>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200" cy="8506800"/>
                        </a:xfrm>
                        <a:prstGeom prst="rect">
                          <a:avLst/>
                        </a:prstGeom>
                        <a:solidFill>
                          <a:srgbClr val="FFFFFF"/>
                        </a:solidFill>
                        <a:ln w="9525">
                          <a:solidFill>
                            <a:schemeClr val="tx1"/>
                          </a:solidFill>
                          <a:miter lim="800000"/>
                          <a:headEnd/>
                          <a:tailEnd/>
                        </a:ln>
                      </wps:spPr>
                      <wps:txbx>
                        <w:txbxContent>
                          <w:p w14:paraId="0F08B697" w14:textId="7610B1AF" w:rsidR="000F57D0" w:rsidRDefault="004D769D">
                            <w:pPr>
                              <w:rPr>
                                <w:rFonts w:ascii="Calibri" w:hAnsi="Calibri"/>
                                <w:b/>
                                <w:sz w:val="28"/>
                                <w:szCs w:val="28"/>
                              </w:rPr>
                            </w:pPr>
                            <w:r>
                              <w:rPr>
                                <w:rFonts w:ascii="Calibri" w:hAnsi="Calibri"/>
                                <w:b/>
                                <w:noProof/>
                                <w:sz w:val="28"/>
                                <w:szCs w:val="28"/>
                              </w:rPr>
                              <w:t xml:space="preserve">                                 </w:t>
                            </w:r>
                            <w:r w:rsidR="007D350F">
                              <w:rPr>
                                <w:rFonts w:ascii="Calibri" w:hAnsi="Calibri"/>
                                <w:b/>
                                <w:noProof/>
                                <w:sz w:val="28"/>
                                <w:szCs w:val="28"/>
                              </w:rPr>
                              <w:drawing>
                                <wp:inline distT="0" distB="0" distL="0" distR="0" wp14:anchorId="716B141C" wp14:editId="266D80B9">
                                  <wp:extent cx="2354784" cy="3627434"/>
                                  <wp:effectExtent l="0" t="0" r="762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G-kelder.png"/>
                                          <pic:cNvPicPr/>
                                        </pic:nvPicPr>
                                        <pic:blipFill>
                                          <a:blip r:embed="rId26">
                                            <a:extLst>
                                              <a:ext uri="{28A0092B-C50C-407E-A947-70E740481C1C}">
                                                <a14:useLocalDpi xmlns:a14="http://schemas.microsoft.com/office/drawing/2010/main" val="0"/>
                                              </a:ext>
                                            </a:extLst>
                                          </a:blip>
                                          <a:stretch>
                                            <a:fillRect/>
                                          </a:stretch>
                                        </pic:blipFill>
                                        <pic:spPr>
                                          <a:xfrm>
                                            <a:off x="0" y="0"/>
                                            <a:ext cx="2354784" cy="3627434"/>
                                          </a:xfrm>
                                          <a:prstGeom prst="rect">
                                            <a:avLst/>
                                          </a:prstGeom>
                                        </pic:spPr>
                                      </pic:pic>
                                    </a:graphicData>
                                  </a:graphic>
                                </wp:inline>
                              </w:drawing>
                            </w:r>
                          </w:p>
                          <w:p w14:paraId="7D6F576A" w14:textId="7F3A8601" w:rsidR="007D350F" w:rsidRDefault="007D350F">
                            <w:pPr>
                              <w:rPr>
                                <w:rFonts w:ascii="Calibri" w:hAnsi="Calibri"/>
                                <w:b/>
                                <w:sz w:val="28"/>
                                <w:szCs w:val="28"/>
                              </w:rPr>
                            </w:pPr>
                            <w:r>
                              <w:rPr>
                                <w:rFonts w:ascii="Calibri" w:hAnsi="Calibri"/>
                                <w:b/>
                                <w:noProof/>
                                <w:sz w:val="28"/>
                                <w:szCs w:val="28"/>
                              </w:rPr>
                              <w:drawing>
                                <wp:inline distT="0" distB="0" distL="0" distR="0" wp14:anchorId="0333E32E" wp14:editId="0FDE4710">
                                  <wp:extent cx="5071110" cy="4717415"/>
                                  <wp:effectExtent l="0" t="0" r="0" b="6985"/>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G-zolder.png"/>
                                          <pic:cNvPicPr/>
                                        </pic:nvPicPr>
                                        <pic:blipFill>
                                          <a:blip r:embed="rId27">
                                            <a:extLst>
                                              <a:ext uri="{28A0092B-C50C-407E-A947-70E740481C1C}">
                                                <a14:useLocalDpi xmlns:a14="http://schemas.microsoft.com/office/drawing/2010/main" val="0"/>
                                              </a:ext>
                                            </a:extLst>
                                          </a:blip>
                                          <a:stretch>
                                            <a:fillRect/>
                                          </a:stretch>
                                        </pic:blipFill>
                                        <pic:spPr>
                                          <a:xfrm>
                                            <a:off x="0" y="0"/>
                                            <a:ext cx="5071110" cy="4717415"/>
                                          </a:xfrm>
                                          <a:prstGeom prst="rect">
                                            <a:avLst/>
                                          </a:prstGeom>
                                        </pic:spPr>
                                      </pic:pic>
                                    </a:graphicData>
                                  </a:graphic>
                                </wp:inline>
                              </w:drawing>
                            </w:r>
                          </w:p>
                          <w:p w14:paraId="543ACA76" w14:textId="2FC0B337" w:rsidR="007D350F" w:rsidRDefault="007D350F">
                            <w:pPr>
                              <w:rPr>
                                <w:rFonts w:ascii="Calibri" w:hAnsi="Calibri"/>
                                <w:b/>
                                <w:noProof/>
                                <w:sz w:val="28"/>
                                <w:szCs w:val="28"/>
                              </w:rPr>
                            </w:pPr>
                          </w:p>
                          <w:p w14:paraId="0EA809EB" w14:textId="1E747D22" w:rsidR="007D350F" w:rsidRDefault="007D350F">
                            <w:pPr>
                              <w:rPr>
                                <w:rFonts w:ascii="Calibri" w:hAnsi="Calibri"/>
                                <w:b/>
                                <w:noProof/>
                                <w:sz w:val="28"/>
                                <w:szCs w:val="28"/>
                              </w:rPr>
                            </w:pPr>
                          </w:p>
                          <w:p w14:paraId="75F13E31" w14:textId="42EBCA86" w:rsidR="007D350F" w:rsidRDefault="007D350F">
                            <w:pPr>
                              <w:rPr>
                                <w:rFonts w:ascii="Calibri" w:hAnsi="Calibri"/>
                                <w:b/>
                                <w:noProof/>
                                <w:sz w:val="28"/>
                                <w:szCs w:val="28"/>
                              </w:rPr>
                            </w:pPr>
                          </w:p>
                          <w:p w14:paraId="6AC53FBC" w14:textId="2C2AECF5" w:rsidR="007D350F" w:rsidRDefault="007D350F">
                            <w:pPr>
                              <w:rPr>
                                <w:rFonts w:ascii="Calibri" w:hAnsi="Calibri"/>
                                <w:b/>
                                <w:noProof/>
                                <w:sz w:val="28"/>
                                <w:szCs w:val="28"/>
                              </w:rPr>
                            </w:pPr>
                          </w:p>
                          <w:p w14:paraId="05D14EF2" w14:textId="49CE4885" w:rsidR="007D350F" w:rsidRDefault="007D350F">
                            <w:pPr>
                              <w:rPr>
                                <w:rFonts w:ascii="Calibri" w:hAnsi="Calibri"/>
                                <w:b/>
                                <w:noProof/>
                                <w:sz w:val="28"/>
                                <w:szCs w:val="28"/>
                              </w:rPr>
                            </w:pPr>
                          </w:p>
                          <w:p w14:paraId="09C0EF69" w14:textId="49AD417F" w:rsidR="007D350F" w:rsidRDefault="007D350F">
                            <w:pPr>
                              <w:rPr>
                                <w:rFonts w:ascii="Calibri" w:hAnsi="Calibri"/>
                                <w:b/>
                                <w:noProof/>
                                <w:sz w:val="28"/>
                                <w:szCs w:val="28"/>
                              </w:rPr>
                            </w:pPr>
                          </w:p>
                          <w:p w14:paraId="16B68160" w14:textId="728E0A5A" w:rsidR="007D350F" w:rsidRDefault="007D350F">
                            <w:pPr>
                              <w:rPr>
                                <w:rFonts w:ascii="Calibri" w:hAnsi="Calibri"/>
                                <w:b/>
                                <w:noProof/>
                                <w:sz w:val="28"/>
                                <w:szCs w:val="28"/>
                              </w:rPr>
                            </w:pPr>
                          </w:p>
                          <w:p w14:paraId="4E300DAA" w14:textId="24890D0C" w:rsidR="007D350F" w:rsidRDefault="007D350F">
                            <w:pPr>
                              <w:rPr>
                                <w:rFonts w:ascii="Calibri" w:hAnsi="Calibri"/>
                                <w:b/>
                                <w:noProof/>
                                <w:sz w:val="28"/>
                                <w:szCs w:val="28"/>
                              </w:rPr>
                            </w:pPr>
                          </w:p>
                          <w:p w14:paraId="38C65A7B" w14:textId="2C89E159" w:rsidR="007D350F" w:rsidRDefault="007D350F">
                            <w:pPr>
                              <w:rPr>
                                <w:rFonts w:ascii="Calibri" w:hAnsi="Calibri"/>
                                <w:b/>
                                <w:noProof/>
                                <w:sz w:val="28"/>
                                <w:szCs w:val="28"/>
                              </w:rPr>
                            </w:pPr>
                          </w:p>
                          <w:p w14:paraId="4096E3CE" w14:textId="77777777" w:rsidR="007D350F" w:rsidRPr="000F57D0" w:rsidRDefault="007D350F">
                            <w:pPr>
                              <w:rPr>
                                <w:rFonts w:ascii="Calibri" w:hAnsi="Calibri"/>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33DA9" id="_x0000_s1085" type="#_x0000_t202" style="position:absolute;margin-left:5.1pt;margin-top:-5.4pt;width:414.45pt;height:66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" strokecolor="black [3213]">
                <v:textbox>
                  <w:txbxContent>
                    <w:p w14:paraId="0F08B697" w14:textId="7610B1AF" w:rsidR="000F57D0" w:rsidRDefault="004D769D">
                      <w:pPr>
                        <w:rPr>
                          <w:rFonts w:ascii="Calibri" w:hAnsi="Calibri"/>
                          <w:b/>
                          <w:sz w:val="28"/>
                          <w:szCs w:val="28"/>
                        </w:rPr>
                      </w:pPr>
                      <w:r>
                        <w:rPr>
                          <w:rFonts w:ascii="Calibri" w:hAnsi="Calibri"/>
                          <w:b/>
                          <w:noProof/>
                          <w:sz w:val="28"/>
                          <w:szCs w:val="28"/>
                        </w:rPr>
                        <w:t xml:space="preserve">                                 </w:t>
                      </w:r>
                      <w:r w:rsidR="007D350F">
                        <w:rPr>
                          <w:rFonts w:ascii="Calibri" w:hAnsi="Calibri"/>
                          <w:b/>
                          <w:noProof/>
                          <w:sz w:val="28"/>
                          <w:szCs w:val="28"/>
                        </w:rPr>
                        <w:drawing>
                          <wp:inline distT="0" distB="0" distL="0" distR="0" wp14:anchorId="716B141C" wp14:editId="266D80B9">
                            <wp:extent cx="2354784" cy="3627434"/>
                            <wp:effectExtent l="0" t="0" r="762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G-kelder.png"/>
                                    <pic:cNvPicPr/>
                                  </pic:nvPicPr>
                                  <pic:blipFill>
                                    <a:blip r:embed="rId26">
                                      <a:extLst>
                                        <a:ext uri="{28A0092B-C50C-407E-A947-70E740481C1C}">
                                          <a14:useLocalDpi xmlns:a14="http://schemas.microsoft.com/office/drawing/2010/main" val="0"/>
                                        </a:ext>
                                      </a:extLst>
                                    </a:blip>
                                    <a:stretch>
                                      <a:fillRect/>
                                    </a:stretch>
                                  </pic:blipFill>
                                  <pic:spPr>
                                    <a:xfrm>
                                      <a:off x="0" y="0"/>
                                      <a:ext cx="2354784" cy="3627434"/>
                                    </a:xfrm>
                                    <a:prstGeom prst="rect">
                                      <a:avLst/>
                                    </a:prstGeom>
                                  </pic:spPr>
                                </pic:pic>
                              </a:graphicData>
                            </a:graphic>
                          </wp:inline>
                        </w:drawing>
                      </w:r>
                    </w:p>
                    <w:p w14:paraId="7D6F576A" w14:textId="7F3A8601" w:rsidR="007D350F" w:rsidRDefault="007D350F">
                      <w:pPr>
                        <w:rPr>
                          <w:rFonts w:ascii="Calibri" w:hAnsi="Calibri"/>
                          <w:b/>
                          <w:sz w:val="28"/>
                          <w:szCs w:val="28"/>
                        </w:rPr>
                      </w:pPr>
                      <w:r>
                        <w:rPr>
                          <w:rFonts w:ascii="Calibri" w:hAnsi="Calibri"/>
                          <w:b/>
                          <w:noProof/>
                          <w:sz w:val="28"/>
                          <w:szCs w:val="28"/>
                        </w:rPr>
                        <w:drawing>
                          <wp:inline distT="0" distB="0" distL="0" distR="0" wp14:anchorId="0333E32E" wp14:editId="0FDE4710">
                            <wp:extent cx="5071110" cy="4717415"/>
                            <wp:effectExtent l="0" t="0" r="0" b="6985"/>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G-zolder.png"/>
                                    <pic:cNvPicPr/>
                                  </pic:nvPicPr>
                                  <pic:blipFill>
                                    <a:blip r:embed="rId27">
                                      <a:extLst>
                                        <a:ext uri="{28A0092B-C50C-407E-A947-70E740481C1C}">
                                          <a14:useLocalDpi xmlns:a14="http://schemas.microsoft.com/office/drawing/2010/main" val="0"/>
                                        </a:ext>
                                      </a:extLst>
                                    </a:blip>
                                    <a:stretch>
                                      <a:fillRect/>
                                    </a:stretch>
                                  </pic:blipFill>
                                  <pic:spPr>
                                    <a:xfrm>
                                      <a:off x="0" y="0"/>
                                      <a:ext cx="5071110" cy="4717415"/>
                                    </a:xfrm>
                                    <a:prstGeom prst="rect">
                                      <a:avLst/>
                                    </a:prstGeom>
                                  </pic:spPr>
                                </pic:pic>
                              </a:graphicData>
                            </a:graphic>
                          </wp:inline>
                        </w:drawing>
                      </w:r>
                    </w:p>
                    <w:p w14:paraId="543ACA76" w14:textId="2FC0B337" w:rsidR="007D350F" w:rsidRDefault="007D350F">
                      <w:pPr>
                        <w:rPr>
                          <w:rFonts w:ascii="Calibri" w:hAnsi="Calibri"/>
                          <w:b/>
                          <w:noProof/>
                          <w:sz w:val="28"/>
                          <w:szCs w:val="28"/>
                        </w:rPr>
                      </w:pPr>
                    </w:p>
                    <w:p w14:paraId="0EA809EB" w14:textId="1E747D22" w:rsidR="007D350F" w:rsidRDefault="007D350F">
                      <w:pPr>
                        <w:rPr>
                          <w:rFonts w:ascii="Calibri" w:hAnsi="Calibri"/>
                          <w:b/>
                          <w:noProof/>
                          <w:sz w:val="28"/>
                          <w:szCs w:val="28"/>
                        </w:rPr>
                      </w:pPr>
                    </w:p>
                    <w:p w14:paraId="75F13E31" w14:textId="42EBCA86" w:rsidR="007D350F" w:rsidRDefault="007D350F">
                      <w:pPr>
                        <w:rPr>
                          <w:rFonts w:ascii="Calibri" w:hAnsi="Calibri"/>
                          <w:b/>
                          <w:noProof/>
                          <w:sz w:val="28"/>
                          <w:szCs w:val="28"/>
                        </w:rPr>
                      </w:pPr>
                    </w:p>
                    <w:p w14:paraId="6AC53FBC" w14:textId="2C2AECF5" w:rsidR="007D350F" w:rsidRDefault="007D350F">
                      <w:pPr>
                        <w:rPr>
                          <w:rFonts w:ascii="Calibri" w:hAnsi="Calibri"/>
                          <w:b/>
                          <w:noProof/>
                          <w:sz w:val="28"/>
                          <w:szCs w:val="28"/>
                        </w:rPr>
                      </w:pPr>
                    </w:p>
                    <w:p w14:paraId="05D14EF2" w14:textId="49CE4885" w:rsidR="007D350F" w:rsidRDefault="007D350F">
                      <w:pPr>
                        <w:rPr>
                          <w:rFonts w:ascii="Calibri" w:hAnsi="Calibri"/>
                          <w:b/>
                          <w:noProof/>
                          <w:sz w:val="28"/>
                          <w:szCs w:val="28"/>
                        </w:rPr>
                      </w:pPr>
                    </w:p>
                    <w:p w14:paraId="09C0EF69" w14:textId="49AD417F" w:rsidR="007D350F" w:rsidRDefault="007D350F">
                      <w:pPr>
                        <w:rPr>
                          <w:rFonts w:ascii="Calibri" w:hAnsi="Calibri"/>
                          <w:b/>
                          <w:noProof/>
                          <w:sz w:val="28"/>
                          <w:szCs w:val="28"/>
                        </w:rPr>
                      </w:pPr>
                    </w:p>
                    <w:p w14:paraId="16B68160" w14:textId="728E0A5A" w:rsidR="007D350F" w:rsidRDefault="007D350F">
                      <w:pPr>
                        <w:rPr>
                          <w:rFonts w:ascii="Calibri" w:hAnsi="Calibri"/>
                          <w:b/>
                          <w:noProof/>
                          <w:sz w:val="28"/>
                          <w:szCs w:val="28"/>
                        </w:rPr>
                      </w:pPr>
                    </w:p>
                    <w:p w14:paraId="4E300DAA" w14:textId="24890D0C" w:rsidR="007D350F" w:rsidRDefault="007D350F">
                      <w:pPr>
                        <w:rPr>
                          <w:rFonts w:ascii="Calibri" w:hAnsi="Calibri"/>
                          <w:b/>
                          <w:noProof/>
                          <w:sz w:val="28"/>
                          <w:szCs w:val="28"/>
                        </w:rPr>
                      </w:pPr>
                    </w:p>
                    <w:p w14:paraId="38C65A7B" w14:textId="2C89E159" w:rsidR="007D350F" w:rsidRDefault="007D350F">
                      <w:pPr>
                        <w:rPr>
                          <w:rFonts w:ascii="Calibri" w:hAnsi="Calibri"/>
                          <w:b/>
                          <w:noProof/>
                          <w:sz w:val="28"/>
                          <w:szCs w:val="28"/>
                        </w:rPr>
                      </w:pPr>
                    </w:p>
                    <w:p w14:paraId="4096E3CE" w14:textId="77777777" w:rsidR="007D350F" w:rsidRPr="000F57D0" w:rsidRDefault="007D350F">
                      <w:pPr>
                        <w:rPr>
                          <w:rFonts w:ascii="Calibri" w:hAnsi="Calibri"/>
                          <w:b/>
                          <w:sz w:val="28"/>
                          <w:szCs w:val="28"/>
                        </w:rPr>
                      </w:pPr>
                    </w:p>
                  </w:txbxContent>
                </v:textbox>
              </v:shape>
            </w:pict>
          </mc:Fallback>
        </mc:AlternateContent>
      </w:r>
      <w:r w:rsidR="0017781F">
        <w:rPr>
          <w:noProof/>
        </w:rPr>
        <mc:AlternateContent>
          <mc:Choice Requires="wpg">
            <w:drawing>
              <wp:anchor distT="0" distB="0" distL="114300" distR="114300" simplePos="0" relativeHeight="251681792" behindDoc="0" locked="0" layoutInCell="1" allowOverlap="1" wp14:anchorId="5AA990FA" wp14:editId="362BA30F">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49" name="Groep 49"/>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50"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3B8D9933"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51"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52"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53"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5AA990FA" id="Groep 49" o:spid="_x0000_s1086" style="position:absolute;margin-left:0;margin-top:0;width:101.5pt;height:842.4pt;z-index:251681792;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">
                <v:rect id="Rectangle 147" o:spid="_x0000_s1087"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" filled="f" strokecolor="#bfb675">
                  <v:textbox>
                    <w:txbxContent>
                      <w:p w14:paraId="3B8D9933" w14:textId="77777777" w:rsidR="0017781F" w:rsidRDefault="0017781F" w:rsidP="0017781F">
                        <w:pPr>
                          <w:rPr>
                            <w:rFonts w:eastAsia="Times New Roman"/>
                          </w:rPr>
                        </w:pPr>
                      </w:p>
                    </w:txbxContent>
                  </v:textbox>
                </v:rect>
                <v:shape id="AutoShape 148" o:spid="_x0000_s108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" strokecolor="#92d050" strokeweight="1pt"/>
                <v:shape id="AutoShape 149" o:spid="_x0000_s1089"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" strokecolor="#92d050" strokeweight="2.25pt"/>
                <v:shape id="AutoShape 150" o:spid="_x0000_s1090"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82816" behindDoc="0" locked="0" layoutInCell="0" allowOverlap="1" wp14:anchorId="431B40EE" wp14:editId="0796B312">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600719832"/>
                              <w:dataBinding w:prefixMappings="xmlns:ns0='http://schemas.openxmlformats.org/officeDocument/2006/extended-properties'" w:xpath="/ns0:Properties[1]/ns0:Company[1]" w:storeItemID="{6668398D-A668-4E3E-A5EB-62B293D839F1}"/>
                              <w:text/>
                            </w:sdtPr>
                            <w:sdtEndPr/>
                            <w:sdtContent>
                              <w:p w14:paraId="6CA84E3E"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FCEA440" w14:textId="77777777" w:rsidR="0017781F" w:rsidRDefault="009274FF" w:rsidP="0017781F">
                            <w:pPr>
                              <w:pStyle w:val="Adresvanafzender0"/>
                              <w:rPr>
                                <w:sz w:val="22"/>
                                <w:szCs w:val="22"/>
                              </w:rPr>
                            </w:pPr>
                            <w:sdt>
                              <w:sdtPr>
                                <w:rPr>
                                  <w:sz w:val="22"/>
                                  <w:szCs w:val="22"/>
                                </w:rPr>
                                <w:id w:val="1888212673"/>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08780933"/>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884400330"/>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431B40EE" id="Rechthoek 48" o:spid="_x0000_s1091" style="position:absolute;margin-left:0;margin-top:0;width:74.05pt;height:791.9pt;z-index:251682816;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600719832"/>
                        <w:dataBinding w:prefixMappings="xmlns:ns0='http://schemas.openxmlformats.org/officeDocument/2006/extended-properties'" w:xpath="/ns0:Properties[1]/ns0:Company[1]" w:storeItemID="{6668398D-A668-4E3E-A5EB-62B293D839F1}"/>
                        <w:text/>
                      </w:sdtPr>
                      <w:sdtEndPr/>
                      <w:sdtContent>
                        <w:p w14:paraId="6CA84E3E"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FCEA440" w14:textId="77777777" w:rsidR="0017781F" w:rsidRDefault="009274FF" w:rsidP="0017781F">
                      <w:pPr>
                        <w:pStyle w:val="Adresvanafzender0"/>
                        <w:rPr>
                          <w:sz w:val="22"/>
                          <w:szCs w:val="22"/>
                        </w:rPr>
                      </w:pPr>
                      <w:sdt>
                        <w:sdtPr>
                          <w:rPr>
                            <w:sz w:val="22"/>
                            <w:szCs w:val="22"/>
                          </w:rPr>
                          <w:id w:val="1888212673"/>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08780933"/>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884400330"/>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3C9C1276" w14:textId="77777777" w:rsidR="0017781F" w:rsidRDefault="0017781F" w:rsidP="0017781F"/>
    <w:p w14:paraId="4A7D0D03" w14:textId="77777777" w:rsidR="0017781F" w:rsidRDefault="0017781F" w:rsidP="0017781F"/>
    <w:p w14:paraId="3A690541" w14:textId="77777777" w:rsidR="0017781F" w:rsidRDefault="0017781F" w:rsidP="0017781F"/>
    <w:p w14:paraId="69FB6E4B" w14:textId="77777777" w:rsidR="0017781F" w:rsidRDefault="0017781F" w:rsidP="0017781F"/>
    <w:p w14:paraId="6DC331B9" w14:textId="77777777" w:rsidR="0017781F" w:rsidRDefault="0017781F" w:rsidP="0017781F"/>
    <w:p w14:paraId="7457776C" w14:textId="77777777" w:rsidR="0017781F" w:rsidRDefault="0017781F" w:rsidP="0017781F"/>
    <w:p w14:paraId="5A8D55C1" w14:textId="77777777" w:rsidR="0017781F" w:rsidRDefault="0017781F" w:rsidP="0017781F"/>
    <w:p w14:paraId="7B1FC020" w14:textId="77777777" w:rsidR="0017781F" w:rsidRDefault="0017781F" w:rsidP="0017781F"/>
    <w:p w14:paraId="0C1A84DD" w14:textId="77777777" w:rsidR="0017781F" w:rsidRDefault="0017781F" w:rsidP="0017781F"/>
    <w:p w14:paraId="7067C1DD" w14:textId="77777777" w:rsidR="0017781F" w:rsidRDefault="0017781F" w:rsidP="0017781F"/>
    <w:p w14:paraId="5785223C" w14:textId="77777777" w:rsidR="0017781F" w:rsidRDefault="0017781F" w:rsidP="0017781F"/>
    <w:p w14:paraId="297F47D1" w14:textId="77777777" w:rsidR="0017781F" w:rsidRDefault="0017781F" w:rsidP="0017781F"/>
    <w:p w14:paraId="12F2E59C" w14:textId="77777777" w:rsidR="0017781F" w:rsidRDefault="0017781F" w:rsidP="0017781F"/>
    <w:p w14:paraId="0B5F4C7E" w14:textId="77777777" w:rsidR="0017781F" w:rsidRDefault="0017781F" w:rsidP="0017781F"/>
    <w:p w14:paraId="620647CD" w14:textId="77777777" w:rsidR="0017781F" w:rsidRDefault="0017781F" w:rsidP="0017781F">
      <w:pPr>
        <w:tabs>
          <w:tab w:val="left" w:pos="2055"/>
        </w:tabs>
      </w:pPr>
    </w:p>
    <w:p w14:paraId="25FD6EFF" w14:textId="77777777" w:rsidR="0017781F" w:rsidRDefault="0017781F" w:rsidP="0017781F">
      <w:pPr>
        <w:tabs>
          <w:tab w:val="left" w:pos="2055"/>
        </w:tabs>
      </w:pPr>
    </w:p>
    <w:p w14:paraId="0697F938" w14:textId="77777777" w:rsidR="0017781F" w:rsidRDefault="0017781F" w:rsidP="0017781F">
      <w:pPr>
        <w:tabs>
          <w:tab w:val="left" w:pos="2055"/>
        </w:tabs>
      </w:pPr>
    </w:p>
    <w:p w14:paraId="0F407EE3" w14:textId="77777777" w:rsidR="0017781F" w:rsidRDefault="0017781F" w:rsidP="0017781F">
      <w:pPr>
        <w:tabs>
          <w:tab w:val="left" w:pos="2055"/>
        </w:tabs>
      </w:pPr>
    </w:p>
    <w:p w14:paraId="38507E04" w14:textId="77777777" w:rsidR="0017781F" w:rsidRDefault="0017781F" w:rsidP="0017781F">
      <w:pPr>
        <w:tabs>
          <w:tab w:val="left" w:pos="2055"/>
        </w:tabs>
      </w:pPr>
    </w:p>
    <w:p w14:paraId="02FF3819" w14:textId="77777777" w:rsidR="0017781F" w:rsidRDefault="0017781F" w:rsidP="0017781F">
      <w:pPr>
        <w:tabs>
          <w:tab w:val="left" w:pos="2055"/>
        </w:tabs>
      </w:pPr>
    </w:p>
    <w:p w14:paraId="1417C5FD" w14:textId="77777777" w:rsidR="0017781F" w:rsidRDefault="0017781F" w:rsidP="0017781F">
      <w:pPr>
        <w:tabs>
          <w:tab w:val="left" w:pos="2055"/>
        </w:tabs>
      </w:pPr>
    </w:p>
    <w:p w14:paraId="6F134982" w14:textId="77777777" w:rsidR="0017781F" w:rsidRDefault="0017781F" w:rsidP="0017781F">
      <w:pPr>
        <w:tabs>
          <w:tab w:val="left" w:pos="2055"/>
        </w:tabs>
      </w:pPr>
    </w:p>
    <w:p w14:paraId="51F805D3" w14:textId="77777777" w:rsidR="0017781F" w:rsidRDefault="0017781F" w:rsidP="0017781F">
      <w:pPr>
        <w:tabs>
          <w:tab w:val="left" w:pos="2055"/>
        </w:tabs>
      </w:pPr>
    </w:p>
    <w:p w14:paraId="33044466" w14:textId="77777777" w:rsidR="0017781F" w:rsidRDefault="0017781F" w:rsidP="0017781F">
      <w:pPr>
        <w:tabs>
          <w:tab w:val="left" w:pos="2055"/>
        </w:tabs>
      </w:pPr>
    </w:p>
    <w:p w14:paraId="45C0C13D" w14:textId="77777777" w:rsidR="0017781F" w:rsidRDefault="0017781F" w:rsidP="0017781F"/>
    <w:p w14:paraId="0EC2263E" w14:textId="77777777" w:rsidR="0017781F" w:rsidRDefault="0017781F" w:rsidP="0017781F"/>
    <w:p w14:paraId="4941CD46" w14:textId="77777777" w:rsidR="0017781F" w:rsidRDefault="0017781F" w:rsidP="00FD2595"/>
    <w:p w14:paraId="7C6CCB78" w14:textId="77777777" w:rsidR="0017781F" w:rsidRDefault="00424272" w:rsidP="0017781F">
      <w:r>
        <w:rPr>
          <w:noProof/>
        </w:rPr>
        <w:lastRenderedPageBreak/>
        <mc:AlternateContent>
          <mc:Choice Requires="wps">
            <w:drawing>
              <wp:anchor distT="0" distB="0" distL="114300" distR="114300" simplePos="0" relativeHeight="251795456" behindDoc="0" locked="0" layoutInCell="1" allowOverlap="1" wp14:anchorId="3B606D64" wp14:editId="7D51637A">
                <wp:simplePos x="0" y="0"/>
                <wp:positionH relativeFrom="column">
                  <wp:posOffset>1270</wp:posOffset>
                </wp:positionH>
                <wp:positionV relativeFrom="paragraph">
                  <wp:posOffset>-112395</wp:posOffset>
                </wp:positionV>
                <wp:extent cx="5269865" cy="367200"/>
                <wp:effectExtent l="0" t="0" r="6985" b="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367200"/>
                        </a:xfrm>
                        <a:prstGeom prst="rect">
                          <a:avLst/>
                        </a:prstGeom>
                        <a:solidFill>
                          <a:srgbClr val="FFFFFF"/>
                        </a:solidFill>
                        <a:ln w="9525">
                          <a:noFill/>
                          <a:miter lim="800000"/>
                          <a:headEnd/>
                          <a:tailEnd/>
                        </a:ln>
                      </wps:spPr>
                      <wps:txbx>
                        <w:txbxContent>
                          <w:p w14:paraId="17734185" w14:textId="77777777" w:rsidR="00424272" w:rsidRPr="00A105D7" w:rsidRDefault="00424272" w:rsidP="00424272">
                            <w:pPr>
                              <w:rPr>
                                <w:rFonts w:ascii="Calibri" w:hAnsi="Calibri"/>
                                <w:b/>
                                <w:color w:val="auto"/>
                                <w:sz w:val="28"/>
                                <w:szCs w:val="28"/>
                              </w:rPr>
                            </w:pPr>
                            <w:r>
                              <w:rPr>
                                <w:rFonts w:ascii="Calibri" w:hAnsi="Calibri"/>
                                <w:b/>
                                <w:color w:val="auto"/>
                                <w:sz w:val="28"/>
                                <w:szCs w:val="28"/>
                              </w:rPr>
                              <w:t>LIJST VAN ZAKEN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06D64" id="_x0000_s1092" type="#_x0000_t202" style="position:absolute;margin-left:.1pt;margin-top:-8.85pt;width:414.95pt;height:2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" stroked="f">
                <v:textbox>
                  <w:txbxContent>
                    <w:p w14:paraId="17734185" w14:textId="77777777" w:rsidR="00424272" w:rsidRPr="00A105D7" w:rsidRDefault="00424272" w:rsidP="00424272">
                      <w:pPr>
                        <w:rPr>
                          <w:rFonts w:ascii="Calibri" w:hAnsi="Calibri"/>
                          <w:b/>
                          <w:color w:val="auto"/>
                          <w:sz w:val="28"/>
                          <w:szCs w:val="28"/>
                        </w:rPr>
                      </w:pPr>
                      <w:r>
                        <w:rPr>
                          <w:rFonts w:ascii="Calibri" w:hAnsi="Calibri"/>
                          <w:b/>
                          <w:color w:val="auto"/>
                          <w:sz w:val="28"/>
                          <w:szCs w:val="28"/>
                        </w:rPr>
                        <w:t>LIJST VAN ZAKEN</w:t>
                      </w:r>
                    </w:p>
                  </w:txbxContent>
                </v:textbox>
              </v:shape>
            </w:pict>
          </mc:Fallback>
        </mc:AlternateContent>
      </w:r>
      <w:r w:rsidR="0017781F">
        <w:rPr>
          <w:noProof/>
        </w:rPr>
        <mc:AlternateContent>
          <mc:Choice Requires="wpg">
            <w:drawing>
              <wp:anchor distT="0" distB="0" distL="114300" distR="114300" simplePos="0" relativeHeight="251684864" behindDoc="0" locked="0" layoutInCell="1" allowOverlap="1" wp14:anchorId="36622A78" wp14:editId="6F040DD7">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55" name="Groep 55"/>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56"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4D10874C"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57"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58"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59"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36622A78" id="Groep 55" o:spid="_x0000_s1093" style="position:absolute;margin-left:0;margin-top:0;width:101.5pt;height:842.4pt;z-index:251684864;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">
                <v:rect id="Rectangle 147" o:spid="_x0000_s1094"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" filled="f" strokecolor="#bfb675">
                  <v:textbox>
                    <w:txbxContent>
                      <w:p w14:paraId="4D10874C" w14:textId="77777777" w:rsidR="0017781F" w:rsidRDefault="0017781F" w:rsidP="0017781F">
                        <w:pPr>
                          <w:rPr>
                            <w:rFonts w:eastAsia="Times New Roman"/>
                          </w:rPr>
                        </w:pPr>
                      </w:p>
                    </w:txbxContent>
                  </v:textbox>
                </v:rect>
                <v:shape id="AutoShape 148" o:spid="_x0000_s1095"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" strokecolor="#92d050" strokeweight="1pt"/>
                <v:shape id="AutoShape 149" o:spid="_x0000_s1096"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" strokecolor="#92d050" strokeweight="2.25pt"/>
                <v:shape id="AutoShape 150" o:spid="_x0000_s1097"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85888" behindDoc="0" locked="0" layoutInCell="0" allowOverlap="1" wp14:anchorId="0993DF8E" wp14:editId="08F3F42D">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2016810623"/>
                              <w:dataBinding w:prefixMappings="xmlns:ns0='http://schemas.openxmlformats.org/officeDocument/2006/extended-properties'" w:xpath="/ns0:Properties[1]/ns0:Company[1]" w:storeItemID="{6668398D-A668-4E3E-A5EB-62B293D839F1}"/>
                              <w:text/>
                            </w:sdtPr>
                            <w:sdtEndPr/>
                            <w:sdtContent>
                              <w:p w14:paraId="7BD5A77B"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4E87025C" w14:textId="77777777" w:rsidR="0017781F" w:rsidRDefault="009274FF" w:rsidP="0017781F">
                            <w:pPr>
                              <w:pStyle w:val="Adresvanafzender0"/>
                              <w:rPr>
                                <w:sz w:val="22"/>
                                <w:szCs w:val="22"/>
                              </w:rPr>
                            </w:pPr>
                            <w:sdt>
                              <w:sdtPr>
                                <w:rPr>
                                  <w:sz w:val="22"/>
                                  <w:szCs w:val="22"/>
                                </w:rPr>
                                <w:id w:val="1442180446"/>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717191237"/>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27220899"/>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0993DF8E" id="Rechthoek 54" o:spid="_x0000_s1098" style="position:absolute;margin-left:0;margin-top:0;width:74.05pt;height:791.9pt;z-index:251685888;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2016810623"/>
                        <w:dataBinding w:prefixMappings="xmlns:ns0='http://schemas.openxmlformats.org/officeDocument/2006/extended-properties'" w:xpath="/ns0:Properties[1]/ns0:Company[1]" w:storeItemID="{6668398D-A668-4E3E-A5EB-62B293D839F1}"/>
                        <w:text/>
                      </w:sdtPr>
                      <w:sdtEndPr/>
                      <w:sdtContent>
                        <w:p w14:paraId="7BD5A77B"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4E87025C" w14:textId="77777777" w:rsidR="0017781F" w:rsidRDefault="009274FF" w:rsidP="0017781F">
                      <w:pPr>
                        <w:pStyle w:val="Adresvanafzender0"/>
                        <w:rPr>
                          <w:sz w:val="22"/>
                          <w:szCs w:val="22"/>
                        </w:rPr>
                      </w:pPr>
                      <w:sdt>
                        <w:sdtPr>
                          <w:rPr>
                            <w:sz w:val="22"/>
                            <w:szCs w:val="22"/>
                          </w:rPr>
                          <w:id w:val="1442180446"/>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717191237"/>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127220899"/>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74C6C103" w14:textId="77777777" w:rsidR="0017781F" w:rsidRDefault="00424272" w:rsidP="0017781F">
      <w:r>
        <w:rPr>
          <w:noProof/>
        </w:rPr>
        <mc:AlternateContent>
          <mc:Choice Requires="wps">
            <w:drawing>
              <wp:anchor distT="0" distB="0" distL="114300" distR="114300" simplePos="0" relativeHeight="251760640" behindDoc="0" locked="0" layoutInCell="1" allowOverlap="1" wp14:anchorId="11EB0E8F" wp14:editId="019A3DDF">
                <wp:simplePos x="0" y="0"/>
                <wp:positionH relativeFrom="column">
                  <wp:posOffset>68580</wp:posOffset>
                </wp:positionH>
                <wp:positionV relativeFrom="paragraph">
                  <wp:posOffset>24765</wp:posOffset>
                </wp:positionV>
                <wp:extent cx="5262880" cy="8106410"/>
                <wp:effectExtent l="0" t="0" r="13970" b="2794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8106410"/>
                        </a:xfrm>
                        <a:prstGeom prst="rect">
                          <a:avLst/>
                        </a:prstGeom>
                        <a:solidFill>
                          <a:srgbClr val="FFFFFF"/>
                        </a:solidFill>
                        <a:ln w="9525">
                          <a:solidFill>
                            <a:schemeClr val="tx1"/>
                          </a:solidFill>
                          <a:miter lim="800000"/>
                          <a:headEnd/>
                          <a:tailEnd/>
                        </a:ln>
                      </wps:spPr>
                      <wps:txbx>
                        <w:txbxContent>
                          <w:p w14:paraId="3906754F" w14:textId="77777777" w:rsidR="00DC6BA7" w:rsidRPr="000F57D0" w:rsidRDefault="00DC6BA7" w:rsidP="00853D46">
                            <w:pPr>
                              <w:rPr>
                                <w:rFonts w:ascii="Calibri" w:hAnsi="Calibri"/>
                                <w:b/>
                                <w:sz w:val="28"/>
                                <w:szCs w:val="28"/>
                              </w:rPr>
                            </w:pPr>
                            <w:r>
                              <w:rPr>
                                <w:rFonts w:ascii="Calibri" w:hAnsi="Calibri"/>
                                <w:b/>
                                <w:noProof/>
                                <w:sz w:val="28"/>
                                <w:szCs w:val="28"/>
                              </w:rPr>
                              <w:drawing>
                                <wp:inline distT="0" distB="0" distL="0" distR="0" wp14:anchorId="06DA01A4" wp14:editId="4E5D749D">
                                  <wp:extent cx="5107940" cy="800608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VZ1.jpg"/>
                                          <pic:cNvPicPr/>
                                        </pic:nvPicPr>
                                        <pic:blipFill>
                                          <a:blip r:embed="rId28">
                                            <a:extLst>
                                              <a:ext uri="{28A0092B-C50C-407E-A947-70E740481C1C}">
                                                <a14:useLocalDpi xmlns:a14="http://schemas.microsoft.com/office/drawing/2010/main" val="0"/>
                                              </a:ext>
                                            </a:extLst>
                                          </a:blip>
                                          <a:stretch>
                                            <a:fillRect/>
                                          </a:stretch>
                                        </pic:blipFill>
                                        <pic:spPr>
                                          <a:xfrm>
                                            <a:off x="0" y="0"/>
                                            <a:ext cx="5107940" cy="8006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B0E8F" id="_x0000_s1099" type="#_x0000_t202" style="position:absolute;margin-left:5.4pt;margin-top:1.95pt;width:414.4pt;height:63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" strokecolor="black [3213]">
                <v:textbox>
                  <w:txbxContent>
                    <w:p w14:paraId="3906754F" w14:textId="77777777" w:rsidR="00DC6BA7" w:rsidRPr="000F57D0" w:rsidRDefault="00DC6BA7" w:rsidP="00853D46">
                      <w:pPr>
                        <w:rPr>
                          <w:rFonts w:ascii="Calibri" w:hAnsi="Calibri"/>
                          <w:b/>
                          <w:sz w:val="28"/>
                          <w:szCs w:val="28"/>
                        </w:rPr>
                      </w:pPr>
                      <w:r>
                        <w:rPr>
                          <w:rFonts w:ascii="Calibri" w:hAnsi="Calibri"/>
                          <w:b/>
                          <w:noProof/>
                          <w:sz w:val="28"/>
                          <w:szCs w:val="28"/>
                        </w:rPr>
                        <w:drawing>
                          <wp:inline distT="0" distB="0" distL="0" distR="0" wp14:anchorId="06DA01A4" wp14:editId="4E5D749D">
                            <wp:extent cx="5107940" cy="800608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VZ1.jpg"/>
                                    <pic:cNvPicPr/>
                                  </pic:nvPicPr>
                                  <pic:blipFill>
                                    <a:blip r:embed="rId28">
                                      <a:extLst>
                                        <a:ext uri="{28A0092B-C50C-407E-A947-70E740481C1C}">
                                          <a14:useLocalDpi xmlns:a14="http://schemas.microsoft.com/office/drawing/2010/main" val="0"/>
                                        </a:ext>
                                      </a:extLst>
                                    </a:blip>
                                    <a:stretch>
                                      <a:fillRect/>
                                    </a:stretch>
                                  </pic:blipFill>
                                  <pic:spPr>
                                    <a:xfrm>
                                      <a:off x="0" y="0"/>
                                      <a:ext cx="5107940" cy="8006080"/>
                                    </a:xfrm>
                                    <a:prstGeom prst="rect">
                                      <a:avLst/>
                                    </a:prstGeom>
                                  </pic:spPr>
                                </pic:pic>
                              </a:graphicData>
                            </a:graphic>
                          </wp:inline>
                        </w:drawing>
                      </w:r>
                    </w:p>
                  </w:txbxContent>
                </v:textbox>
              </v:shape>
            </w:pict>
          </mc:Fallback>
        </mc:AlternateContent>
      </w:r>
    </w:p>
    <w:p w14:paraId="07E78B33" w14:textId="77777777" w:rsidR="0017781F" w:rsidRDefault="0017781F" w:rsidP="0017781F"/>
    <w:p w14:paraId="58D3E7C9" w14:textId="77777777" w:rsidR="0017781F" w:rsidRDefault="0017781F" w:rsidP="0017781F"/>
    <w:p w14:paraId="546FF611" w14:textId="77777777" w:rsidR="0017781F" w:rsidRDefault="0017781F" w:rsidP="0017781F"/>
    <w:p w14:paraId="663FC12A" w14:textId="77777777" w:rsidR="0017781F" w:rsidRDefault="0017781F" w:rsidP="0017781F"/>
    <w:p w14:paraId="36E2640A" w14:textId="77777777" w:rsidR="0017781F" w:rsidRDefault="0017781F" w:rsidP="0017781F"/>
    <w:p w14:paraId="2624B02C" w14:textId="77777777" w:rsidR="0017781F" w:rsidRDefault="0017781F" w:rsidP="0017781F"/>
    <w:p w14:paraId="688747F9" w14:textId="77777777" w:rsidR="0017781F" w:rsidRDefault="0017781F" w:rsidP="0017781F"/>
    <w:p w14:paraId="28E0F9F1" w14:textId="77777777" w:rsidR="0017781F" w:rsidRDefault="0017781F" w:rsidP="0017781F"/>
    <w:p w14:paraId="59E16E43" w14:textId="77777777" w:rsidR="0017781F" w:rsidRDefault="0017781F" w:rsidP="0017781F"/>
    <w:p w14:paraId="384FE6C5" w14:textId="77777777" w:rsidR="0017781F" w:rsidRDefault="0017781F" w:rsidP="0017781F"/>
    <w:p w14:paraId="6C54D2A7" w14:textId="77777777" w:rsidR="0017781F" w:rsidRDefault="0017781F" w:rsidP="0017781F"/>
    <w:p w14:paraId="0D224EA0" w14:textId="77777777" w:rsidR="0017781F" w:rsidRDefault="0017781F" w:rsidP="0017781F"/>
    <w:p w14:paraId="782F10A3" w14:textId="77777777" w:rsidR="0017781F" w:rsidRDefault="0017781F" w:rsidP="0017781F"/>
    <w:p w14:paraId="409E261D" w14:textId="77777777" w:rsidR="0017781F" w:rsidRDefault="0017781F" w:rsidP="0017781F">
      <w:pPr>
        <w:tabs>
          <w:tab w:val="left" w:pos="2055"/>
        </w:tabs>
      </w:pPr>
    </w:p>
    <w:p w14:paraId="0E290BC4" w14:textId="77777777" w:rsidR="0017781F" w:rsidRDefault="0017781F" w:rsidP="0017781F">
      <w:pPr>
        <w:tabs>
          <w:tab w:val="left" w:pos="2055"/>
        </w:tabs>
      </w:pPr>
    </w:p>
    <w:p w14:paraId="57B520E3" w14:textId="77777777" w:rsidR="0017781F" w:rsidRDefault="0017781F" w:rsidP="0017781F">
      <w:pPr>
        <w:tabs>
          <w:tab w:val="left" w:pos="2055"/>
        </w:tabs>
      </w:pPr>
    </w:p>
    <w:p w14:paraId="5ABB97A1" w14:textId="77777777" w:rsidR="0017781F" w:rsidRDefault="0017781F" w:rsidP="0017781F">
      <w:pPr>
        <w:tabs>
          <w:tab w:val="left" w:pos="2055"/>
        </w:tabs>
      </w:pPr>
    </w:p>
    <w:p w14:paraId="69B4DC4B" w14:textId="77777777" w:rsidR="0017781F" w:rsidRDefault="0017781F" w:rsidP="0017781F">
      <w:pPr>
        <w:tabs>
          <w:tab w:val="left" w:pos="2055"/>
        </w:tabs>
      </w:pPr>
    </w:p>
    <w:p w14:paraId="5A741D29" w14:textId="77777777" w:rsidR="0017781F" w:rsidRDefault="0017781F" w:rsidP="0017781F">
      <w:pPr>
        <w:tabs>
          <w:tab w:val="left" w:pos="2055"/>
        </w:tabs>
      </w:pPr>
    </w:p>
    <w:p w14:paraId="338F87A9" w14:textId="77777777" w:rsidR="0017781F" w:rsidRDefault="0017781F" w:rsidP="0017781F">
      <w:pPr>
        <w:tabs>
          <w:tab w:val="left" w:pos="2055"/>
        </w:tabs>
      </w:pPr>
    </w:p>
    <w:p w14:paraId="2454291A" w14:textId="77777777" w:rsidR="0017781F" w:rsidRDefault="0017781F" w:rsidP="0017781F">
      <w:pPr>
        <w:tabs>
          <w:tab w:val="left" w:pos="2055"/>
        </w:tabs>
      </w:pPr>
    </w:p>
    <w:p w14:paraId="4BB98198" w14:textId="77777777" w:rsidR="0017781F" w:rsidRDefault="0017781F" w:rsidP="0017781F">
      <w:pPr>
        <w:tabs>
          <w:tab w:val="left" w:pos="2055"/>
        </w:tabs>
      </w:pPr>
    </w:p>
    <w:p w14:paraId="26AD7212" w14:textId="77777777" w:rsidR="0017781F" w:rsidRDefault="0017781F" w:rsidP="0017781F">
      <w:pPr>
        <w:tabs>
          <w:tab w:val="left" w:pos="2055"/>
        </w:tabs>
      </w:pPr>
    </w:p>
    <w:p w14:paraId="66FDEBD0" w14:textId="77777777" w:rsidR="0017781F" w:rsidRDefault="0017781F" w:rsidP="0017781F"/>
    <w:p w14:paraId="364C6B25" w14:textId="77777777" w:rsidR="0017781F" w:rsidRDefault="0017781F" w:rsidP="0017781F"/>
    <w:p w14:paraId="2CB74974" w14:textId="77777777" w:rsidR="0017781F" w:rsidRDefault="0017781F" w:rsidP="00FD2595"/>
    <w:p w14:paraId="0E89A6E8" w14:textId="77777777" w:rsidR="0017781F" w:rsidRDefault="00853D46" w:rsidP="0017781F">
      <w:r>
        <w:rPr>
          <w:noProof/>
        </w:rPr>
        <w:lastRenderedPageBreak/>
        <mc:AlternateContent>
          <mc:Choice Requires="wps">
            <w:drawing>
              <wp:anchor distT="0" distB="0" distL="114300" distR="114300" simplePos="0" relativeHeight="251762688" behindDoc="0" locked="0" layoutInCell="1" allowOverlap="1" wp14:anchorId="15445727" wp14:editId="79D01D0D">
                <wp:simplePos x="0" y="0"/>
                <wp:positionH relativeFrom="column">
                  <wp:posOffset>64770</wp:posOffset>
                </wp:positionH>
                <wp:positionV relativeFrom="paragraph">
                  <wp:posOffset>-68580</wp:posOffset>
                </wp:positionV>
                <wp:extent cx="5263200" cy="8506800"/>
                <wp:effectExtent l="0" t="0" r="13970" b="27940"/>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200" cy="8506800"/>
                        </a:xfrm>
                        <a:prstGeom prst="rect">
                          <a:avLst/>
                        </a:prstGeom>
                        <a:solidFill>
                          <a:srgbClr val="FFFFFF"/>
                        </a:solidFill>
                        <a:ln w="9525">
                          <a:solidFill>
                            <a:schemeClr val="tx1"/>
                          </a:solidFill>
                          <a:miter lim="800000"/>
                          <a:headEnd/>
                          <a:tailEnd/>
                        </a:ln>
                      </wps:spPr>
                      <wps:txbx>
                        <w:txbxContent>
                          <w:p w14:paraId="6FEEEC5C" w14:textId="77777777" w:rsidR="00DC6BA7" w:rsidRPr="000F57D0" w:rsidRDefault="00DC6BA7" w:rsidP="00853D46">
                            <w:pPr>
                              <w:rPr>
                                <w:rFonts w:ascii="Calibri" w:hAnsi="Calibri"/>
                                <w:b/>
                                <w:sz w:val="28"/>
                                <w:szCs w:val="28"/>
                              </w:rPr>
                            </w:pPr>
                            <w:r>
                              <w:rPr>
                                <w:rFonts w:ascii="Calibri" w:hAnsi="Calibri"/>
                                <w:b/>
                                <w:noProof/>
                                <w:sz w:val="28"/>
                                <w:szCs w:val="28"/>
                              </w:rPr>
                              <w:drawing>
                                <wp:inline distT="0" distB="0" distL="0" distR="0" wp14:anchorId="1530860F" wp14:editId="579DC122">
                                  <wp:extent cx="5167630" cy="8406130"/>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LVZ2.jpg"/>
                                          <pic:cNvPicPr/>
                                        </pic:nvPicPr>
                                        <pic:blipFill>
                                          <a:blip r:embed="rId29">
                                            <a:extLst>
                                              <a:ext uri="{28A0092B-C50C-407E-A947-70E740481C1C}">
                                                <a14:useLocalDpi xmlns:a14="http://schemas.microsoft.com/office/drawing/2010/main" val="0"/>
                                              </a:ext>
                                            </a:extLst>
                                          </a:blip>
                                          <a:stretch>
                                            <a:fillRect/>
                                          </a:stretch>
                                        </pic:blipFill>
                                        <pic:spPr>
                                          <a:xfrm>
                                            <a:off x="0" y="0"/>
                                            <a:ext cx="5167630" cy="84061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45727" id="_x0000_s1100" type="#_x0000_t202" style="position:absolute;margin-left:5.1pt;margin-top:-5.4pt;width:414.45pt;height:66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" strokecolor="black [3213]">
                <v:textbox>
                  <w:txbxContent>
                    <w:p w14:paraId="6FEEEC5C" w14:textId="77777777" w:rsidR="00DC6BA7" w:rsidRPr="000F57D0" w:rsidRDefault="00DC6BA7" w:rsidP="00853D46">
                      <w:pPr>
                        <w:rPr>
                          <w:rFonts w:ascii="Calibri" w:hAnsi="Calibri"/>
                          <w:b/>
                          <w:sz w:val="28"/>
                          <w:szCs w:val="28"/>
                        </w:rPr>
                      </w:pPr>
                      <w:r>
                        <w:rPr>
                          <w:rFonts w:ascii="Calibri" w:hAnsi="Calibri"/>
                          <w:b/>
                          <w:noProof/>
                          <w:sz w:val="28"/>
                          <w:szCs w:val="28"/>
                        </w:rPr>
                        <w:drawing>
                          <wp:inline distT="0" distB="0" distL="0" distR="0" wp14:anchorId="1530860F" wp14:editId="579DC122">
                            <wp:extent cx="5167630" cy="8406130"/>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LVZ2.jpg"/>
                                    <pic:cNvPicPr/>
                                  </pic:nvPicPr>
                                  <pic:blipFill>
                                    <a:blip r:embed="rId29">
                                      <a:extLst>
                                        <a:ext uri="{28A0092B-C50C-407E-A947-70E740481C1C}">
                                          <a14:useLocalDpi xmlns:a14="http://schemas.microsoft.com/office/drawing/2010/main" val="0"/>
                                        </a:ext>
                                      </a:extLst>
                                    </a:blip>
                                    <a:stretch>
                                      <a:fillRect/>
                                    </a:stretch>
                                  </pic:blipFill>
                                  <pic:spPr>
                                    <a:xfrm>
                                      <a:off x="0" y="0"/>
                                      <a:ext cx="5167630" cy="8406130"/>
                                    </a:xfrm>
                                    <a:prstGeom prst="rect">
                                      <a:avLst/>
                                    </a:prstGeom>
                                  </pic:spPr>
                                </pic:pic>
                              </a:graphicData>
                            </a:graphic>
                          </wp:inline>
                        </w:drawing>
                      </w:r>
                    </w:p>
                  </w:txbxContent>
                </v:textbox>
              </v:shape>
            </w:pict>
          </mc:Fallback>
        </mc:AlternateContent>
      </w:r>
      <w:r w:rsidR="0017781F">
        <w:rPr>
          <w:noProof/>
        </w:rPr>
        <mc:AlternateContent>
          <mc:Choice Requires="wpg">
            <w:drawing>
              <wp:anchor distT="0" distB="0" distL="114300" distR="114300" simplePos="0" relativeHeight="251687936" behindDoc="0" locked="0" layoutInCell="1" allowOverlap="1" wp14:anchorId="3FF775AB" wp14:editId="1369FF9C">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61" name="Groep 61"/>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62"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43EE91E5"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63"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64"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65"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3FF775AB" id="Groep 61" o:spid="_x0000_s1101" style="position:absolute;margin-left:0;margin-top:0;width:101.5pt;height:842.4pt;z-index:251687936;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">
                <v:rect id="Rectangle 147" o:spid="_x0000_s1102"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" filled="f" strokecolor="#bfb675">
                  <v:textbox>
                    <w:txbxContent>
                      <w:p w14:paraId="43EE91E5" w14:textId="77777777" w:rsidR="0017781F" w:rsidRDefault="0017781F" w:rsidP="0017781F">
                        <w:pPr>
                          <w:rPr>
                            <w:rFonts w:eastAsia="Times New Roman"/>
                          </w:rPr>
                        </w:pPr>
                      </w:p>
                    </w:txbxContent>
                  </v:textbox>
                </v:rect>
                <v:shape id="AutoShape 148" o:spid="_x0000_s1103"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" strokecolor="#92d050" strokeweight="1pt"/>
                <v:shape id="AutoShape 149" o:spid="_x0000_s1104"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" strokecolor="#92d050" strokeweight="2.25pt"/>
                <v:shape id="AutoShape 150" o:spid="_x0000_s1105"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88960" behindDoc="0" locked="0" layoutInCell="0" allowOverlap="1" wp14:anchorId="647FB905" wp14:editId="12E9DB3F">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60"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1534185715"/>
                              <w:dataBinding w:prefixMappings="xmlns:ns0='http://schemas.openxmlformats.org/officeDocument/2006/extended-properties'" w:xpath="/ns0:Properties[1]/ns0:Company[1]" w:storeItemID="{6668398D-A668-4E3E-A5EB-62B293D839F1}"/>
                              <w:text/>
                            </w:sdtPr>
                            <w:sdtEndPr/>
                            <w:sdtContent>
                              <w:p w14:paraId="2328CE7C"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6F86293C" w14:textId="77777777" w:rsidR="0017781F" w:rsidRDefault="009274FF" w:rsidP="0017781F">
                            <w:pPr>
                              <w:pStyle w:val="Adresvanafzender0"/>
                              <w:rPr>
                                <w:sz w:val="22"/>
                                <w:szCs w:val="22"/>
                              </w:rPr>
                            </w:pPr>
                            <w:sdt>
                              <w:sdtPr>
                                <w:rPr>
                                  <w:sz w:val="22"/>
                                  <w:szCs w:val="22"/>
                                </w:rPr>
                                <w:id w:val="1742213219"/>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26527176"/>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98645002"/>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647FB905" id="Rechthoek 60" o:spid="_x0000_s1106" style="position:absolute;margin-left:0;margin-top:0;width:74.05pt;height:791.9pt;z-index:251688960;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1534185715"/>
                        <w:dataBinding w:prefixMappings="xmlns:ns0='http://schemas.openxmlformats.org/officeDocument/2006/extended-properties'" w:xpath="/ns0:Properties[1]/ns0:Company[1]" w:storeItemID="{6668398D-A668-4E3E-A5EB-62B293D839F1}"/>
                        <w:text/>
                      </w:sdtPr>
                      <w:sdtEndPr/>
                      <w:sdtContent>
                        <w:p w14:paraId="2328CE7C"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6F86293C" w14:textId="77777777" w:rsidR="0017781F" w:rsidRDefault="009274FF" w:rsidP="0017781F">
                      <w:pPr>
                        <w:pStyle w:val="Adresvanafzender0"/>
                        <w:rPr>
                          <w:sz w:val="22"/>
                          <w:szCs w:val="22"/>
                        </w:rPr>
                      </w:pPr>
                      <w:sdt>
                        <w:sdtPr>
                          <w:rPr>
                            <w:sz w:val="22"/>
                            <w:szCs w:val="22"/>
                          </w:rPr>
                          <w:id w:val="1742213219"/>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26527176"/>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98645002"/>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51D4DBDC" w14:textId="77777777" w:rsidR="0017781F" w:rsidRDefault="0017781F" w:rsidP="0017781F"/>
    <w:p w14:paraId="6E036EFF" w14:textId="77777777" w:rsidR="0017781F" w:rsidRDefault="0017781F" w:rsidP="0017781F"/>
    <w:p w14:paraId="14C611F1" w14:textId="77777777" w:rsidR="0017781F" w:rsidRDefault="0017781F" w:rsidP="0017781F"/>
    <w:p w14:paraId="0DAB1435" w14:textId="77777777" w:rsidR="0017781F" w:rsidRDefault="0017781F" w:rsidP="0017781F"/>
    <w:p w14:paraId="7732FDEE" w14:textId="77777777" w:rsidR="0017781F" w:rsidRDefault="0017781F" w:rsidP="0017781F"/>
    <w:p w14:paraId="7A449B01" w14:textId="77777777" w:rsidR="0017781F" w:rsidRDefault="0017781F" w:rsidP="0017781F"/>
    <w:p w14:paraId="34FB65D5" w14:textId="77777777" w:rsidR="0017781F" w:rsidRDefault="0017781F" w:rsidP="0017781F"/>
    <w:p w14:paraId="2B7E6895" w14:textId="77777777" w:rsidR="0017781F" w:rsidRDefault="0017781F" w:rsidP="0017781F"/>
    <w:p w14:paraId="2B7EEB8E" w14:textId="77777777" w:rsidR="0017781F" w:rsidRDefault="0017781F" w:rsidP="0017781F"/>
    <w:p w14:paraId="3F1F6EBE" w14:textId="77777777" w:rsidR="0017781F" w:rsidRDefault="0017781F" w:rsidP="0017781F"/>
    <w:p w14:paraId="33E845CB" w14:textId="77777777" w:rsidR="0017781F" w:rsidRDefault="0017781F" w:rsidP="0017781F"/>
    <w:p w14:paraId="70CA3D42" w14:textId="77777777" w:rsidR="0017781F" w:rsidRDefault="0017781F" w:rsidP="0017781F"/>
    <w:p w14:paraId="199CF5E1" w14:textId="77777777" w:rsidR="0017781F" w:rsidRDefault="0017781F" w:rsidP="0017781F"/>
    <w:p w14:paraId="3591779B" w14:textId="77777777" w:rsidR="0017781F" w:rsidRDefault="0017781F" w:rsidP="0017781F"/>
    <w:p w14:paraId="28A637FF" w14:textId="77777777" w:rsidR="0017781F" w:rsidRDefault="0017781F" w:rsidP="0017781F">
      <w:pPr>
        <w:tabs>
          <w:tab w:val="left" w:pos="2055"/>
        </w:tabs>
      </w:pPr>
    </w:p>
    <w:p w14:paraId="0BBEFE71" w14:textId="77777777" w:rsidR="0017781F" w:rsidRDefault="0017781F" w:rsidP="0017781F">
      <w:pPr>
        <w:tabs>
          <w:tab w:val="left" w:pos="2055"/>
        </w:tabs>
      </w:pPr>
    </w:p>
    <w:p w14:paraId="3933EF7F" w14:textId="77777777" w:rsidR="0017781F" w:rsidRDefault="0017781F" w:rsidP="0017781F">
      <w:pPr>
        <w:tabs>
          <w:tab w:val="left" w:pos="2055"/>
        </w:tabs>
      </w:pPr>
    </w:p>
    <w:p w14:paraId="1877A8B1" w14:textId="77777777" w:rsidR="0017781F" w:rsidRDefault="0017781F" w:rsidP="0017781F">
      <w:pPr>
        <w:tabs>
          <w:tab w:val="left" w:pos="2055"/>
        </w:tabs>
      </w:pPr>
    </w:p>
    <w:p w14:paraId="418F41B4" w14:textId="77777777" w:rsidR="0017781F" w:rsidRDefault="0017781F" w:rsidP="0017781F">
      <w:pPr>
        <w:tabs>
          <w:tab w:val="left" w:pos="2055"/>
        </w:tabs>
      </w:pPr>
    </w:p>
    <w:p w14:paraId="2FD86118" w14:textId="77777777" w:rsidR="0017781F" w:rsidRDefault="0017781F" w:rsidP="0017781F">
      <w:pPr>
        <w:tabs>
          <w:tab w:val="left" w:pos="2055"/>
        </w:tabs>
      </w:pPr>
    </w:p>
    <w:p w14:paraId="1B11B33B" w14:textId="77777777" w:rsidR="0017781F" w:rsidRDefault="0017781F" w:rsidP="0017781F">
      <w:pPr>
        <w:tabs>
          <w:tab w:val="left" w:pos="2055"/>
        </w:tabs>
      </w:pPr>
    </w:p>
    <w:p w14:paraId="1115AC4A" w14:textId="77777777" w:rsidR="0017781F" w:rsidRDefault="0017781F" w:rsidP="0017781F">
      <w:pPr>
        <w:tabs>
          <w:tab w:val="left" w:pos="2055"/>
        </w:tabs>
      </w:pPr>
    </w:p>
    <w:p w14:paraId="077F3BCC" w14:textId="77777777" w:rsidR="0017781F" w:rsidRDefault="0017781F" w:rsidP="0017781F">
      <w:pPr>
        <w:tabs>
          <w:tab w:val="left" w:pos="2055"/>
        </w:tabs>
      </w:pPr>
    </w:p>
    <w:p w14:paraId="3725BB54" w14:textId="77777777" w:rsidR="0017781F" w:rsidRDefault="0017781F" w:rsidP="0017781F">
      <w:pPr>
        <w:tabs>
          <w:tab w:val="left" w:pos="2055"/>
        </w:tabs>
      </w:pPr>
    </w:p>
    <w:p w14:paraId="3D906486" w14:textId="77777777" w:rsidR="0017781F" w:rsidRDefault="0017781F" w:rsidP="0017781F"/>
    <w:p w14:paraId="676D4ECE" w14:textId="77777777" w:rsidR="0017781F" w:rsidRDefault="0017781F" w:rsidP="0017781F"/>
    <w:p w14:paraId="677524C7" w14:textId="77777777" w:rsidR="0017781F" w:rsidRDefault="0017781F" w:rsidP="00FD2595"/>
    <w:p w14:paraId="1410CE5F" w14:textId="77777777" w:rsidR="0017781F" w:rsidRDefault="00853D46" w:rsidP="0017781F">
      <w:r>
        <w:rPr>
          <w:noProof/>
        </w:rPr>
        <w:lastRenderedPageBreak/>
        <mc:AlternateContent>
          <mc:Choice Requires="wps">
            <w:drawing>
              <wp:anchor distT="0" distB="0" distL="114300" distR="114300" simplePos="0" relativeHeight="251756544" behindDoc="0" locked="0" layoutInCell="1" allowOverlap="1" wp14:anchorId="308CBEFA" wp14:editId="2287546A">
                <wp:simplePos x="0" y="0"/>
                <wp:positionH relativeFrom="column">
                  <wp:posOffset>64770</wp:posOffset>
                </wp:positionH>
                <wp:positionV relativeFrom="paragraph">
                  <wp:posOffset>-68580</wp:posOffset>
                </wp:positionV>
                <wp:extent cx="2374265" cy="367200"/>
                <wp:effectExtent l="0" t="0" r="0" b="0"/>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200"/>
                        </a:xfrm>
                        <a:prstGeom prst="rect">
                          <a:avLst/>
                        </a:prstGeom>
                        <a:solidFill>
                          <a:srgbClr val="FFFFFF"/>
                        </a:solidFill>
                        <a:ln w="9525">
                          <a:noFill/>
                          <a:miter lim="800000"/>
                          <a:headEnd/>
                          <a:tailEnd/>
                        </a:ln>
                      </wps:spPr>
                      <wps:txbx>
                        <w:txbxContent>
                          <w:p w14:paraId="67FA9886" w14:textId="77777777" w:rsidR="00853D46" w:rsidRPr="000F57D0" w:rsidRDefault="00853D46" w:rsidP="00853D46">
                            <w:pPr>
                              <w:rPr>
                                <w:rFonts w:ascii="Calibri" w:hAnsi="Calibri"/>
                                <w:b/>
                                <w:color w:val="auto"/>
                                <w:sz w:val="28"/>
                                <w:szCs w:val="28"/>
                              </w:rPr>
                            </w:pPr>
                            <w:r w:rsidRPr="000F57D0">
                              <w:rPr>
                                <w:rFonts w:ascii="Calibri" w:hAnsi="Calibri"/>
                                <w:b/>
                                <w:color w:val="auto"/>
                                <w:sz w:val="28"/>
                                <w:szCs w:val="28"/>
                              </w:rPr>
                              <w:t>KADASTER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8CBEFA" id="_x0000_s1107" type="#_x0000_t202" style="position:absolute;margin-left:5.1pt;margin-top:-5.4pt;width:186.95pt;height:28.9pt;z-index:251756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" stroked="f">
                <v:textbox>
                  <w:txbxContent>
                    <w:p w14:paraId="67FA9886" w14:textId="77777777" w:rsidR="00853D46" w:rsidRPr="000F57D0" w:rsidRDefault="00853D46" w:rsidP="00853D46">
                      <w:pPr>
                        <w:rPr>
                          <w:rFonts w:ascii="Calibri" w:hAnsi="Calibri"/>
                          <w:b/>
                          <w:color w:val="auto"/>
                          <w:sz w:val="28"/>
                          <w:szCs w:val="28"/>
                        </w:rPr>
                      </w:pPr>
                      <w:r w:rsidRPr="000F57D0">
                        <w:rPr>
                          <w:rFonts w:ascii="Calibri" w:hAnsi="Calibri"/>
                          <w:b/>
                          <w:color w:val="auto"/>
                          <w:sz w:val="28"/>
                          <w:szCs w:val="28"/>
                        </w:rPr>
                        <w:t>KADASTER</w:t>
                      </w:r>
                    </w:p>
                  </w:txbxContent>
                </v:textbox>
              </v:shape>
            </w:pict>
          </mc:Fallback>
        </mc:AlternateContent>
      </w:r>
      <w:r w:rsidR="0017781F">
        <w:rPr>
          <w:noProof/>
        </w:rPr>
        <mc:AlternateContent>
          <mc:Choice Requires="wpg">
            <w:drawing>
              <wp:anchor distT="0" distB="0" distL="114300" distR="114300" simplePos="0" relativeHeight="251691008" behindDoc="0" locked="0" layoutInCell="1" allowOverlap="1" wp14:anchorId="3CBE26F2" wp14:editId="65E8F3D8">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67" name="Groep 67"/>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68"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68F9DBC0"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69"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70"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71"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3CBE26F2" id="Groep 67" o:spid="_x0000_s1108" style="position:absolute;margin-left:0;margin-top:0;width:101.5pt;height:842.4pt;z-index:251691008;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">
                <v:rect id="Rectangle 147" o:spid="_x0000_s1109"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" filled="f" strokecolor="#bfb675">
                  <v:textbox>
                    <w:txbxContent>
                      <w:p w14:paraId="68F9DBC0" w14:textId="77777777" w:rsidR="0017781F" w:rsidRDefault="0017781F" w:rsidP="0017781F">
                        <w:pPr>
                          <w:rPr>
                            <w:rFonts w:eastAsia="Times New Roman"/>
                          </w:rPr>
                        </w:pPr>
                      </w:p>
                    </w:txbxContent>
                  </v:textbox>
                </v:rect>
                <v:shape id="AutoShape 148" o:spid="_x0000_s1110"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" strokecolor="#92d050" strokeweight="1pt"/>
                <v:shape id="AutoShape 149" o:spid="_x0000_s1111"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" strokecolor="#92d050" strokeweight="2.25pt"/>
                <v:shape id="AutoShape 150" o:spid="_x0000_s1112"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92032" behindDoc="0" locked="0" layoutInCell="0" allowOverlap="1" wp14:anchorId="34DF8ED2" wp14:editId="7F76D099">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66" name="Rechthoe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501201474"/>
                              <w:dataBinding w:prefixMappings="xmlns:ns0='http://schemas.openxmlformats.org/officeDocument/2006/extended-properties'" w:xpath="/ns0:Properties[1]/ns0:Company[1]" w:storeItemID="{6668398D-A668-4E3E-A5EB-62B293D839F1}"/>
                              <w:text/>
                            </w:sdtPr>
                            <w:sdtEndPr/>
                            <w:sdtContent>
                              <w:p w14:paraId="738F10C9"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5283E34F" w14:textId="77777777" w:rsidR="0017781F" w:rsidRDefault="009274FF" w:rsidP="0017781F">
                            <w:pPr>
                              <w:pStyle w:val="Adresvanafzender0"/>
                              <w:rPr>
                                <w:sz w:val="22"/>
                                <w:szCs w:val="22"/>
                              </w:rPr>
                            </w:pPr>
                            <w:sdt>
                              <w:sdtPr>
                                <w:rPr>
                                  <w:sz w:val="22"/>
                                  <w:szCs w:val="22"/>
                                </w:rPr>
                                <w:id w:val="-741323493"/>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393850407"/>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705792908"/>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34DF8ED2" id="Rechthoek 66" o:spid="_x0000_s1113" style="position:absolute;margin-left:0;margin-top:0;width:74.05pt;height:791.9pt;z-index:251692032;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501201474"/>
                        <w:dataBinding w:prefixMappings="xmlns:ns0='http://schemas.openxmlformats.org/officeDocument/2006/extended-properties'" w:xpath="/ns0:Properties[1]/ns0:Company[1]" w:storeItemID="{6668398D-A668-4E3E-A5EB-62B293D839F1}"/>
                        <w:text/>
                      </w:sdtPr>
                      <w:sdtEndPr/>
                      <w:sdtContent>
                        <w:p w14:paraId="738F10C9"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5283E34F" w14:textId="77777777" w:rsidR="0017781F" w:rsidRDefault="009274FF" w:rsidP="0017781F">
                      <w:pPr>
                        <w:pStyle w:val="Adresvanafzender0"/>
                        <w:rPr>
                          <w:sz w:val="22"/>
                          <w:szCs w:val="22"/>
                        </w:rPr>
                      </w:pPr>
                      <w:sdt>
                        <w:sdtPr>
                          <w:rPr>
                            <w:sz w:val="22"/>
                            <w:szCs w:val="22"/>
                          </w:rPr>
                          <w:id w:val="-741323493"/>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393850407"/>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705792908"/>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63C9D173" w14:textId="77777777" w:rsidR="0017781F" w:rsidRDefault="00853D46" w:rsidP="0017781F">
      <w:r>
        <w:rPr>
          <w:noProof/>
        </w:rPr>
        <mc:AlternateContent>
          <mc:Choice Requires="wps">
            <w:drawing>
              <wp:anchor distT="0" distB="0" distL="114300" distR="114300" simplePos="0" relativeHeight="251758592" behindDoc="0" locked="0" layoutInCell="1" allowOverlap="1" wp14:anchorId="0C2D7446" wp14:editId="46D24A1E">
                <wp:simplePos x="0" y="0"/>
                <wp:positionH relativeFrom="column">
                  <wp:posOffset>64958</wp:posOffset>
                </wp:positionH>
                <wp:positionV relativeFrom="paragraph">
                  <wp:posOffset>-2200</wp:posOffset>
                </wp:positionV>
                <wp:extent cx="5263200" cy="7366715"/>
                <wp:effectExtent l="0" t="0" r="13970" b="24765"/>
                <wp:wrapNone/>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200" cy="7366715"/>
                        </a:xfrm>
                        <a:prstGeom prst="rect">
                          <a:avLst/>
                        </a:prstGeom>
                        <a:solidFill>
                          <a:srgbClr val="FFFFFF"/>
                        </a:solidFill>
                        <a:ln w="9525">
                          <a:solidFill>
                            <a:srgbClr val="000000"/>
                          </a:solidFill>
                          <a:miter lim="800000"/>
                          <a:headEnd/>
                          <a:tailEnd/>
                        </a:ln>
                      </wps:spPr>
                      <wps:txbx>
                        <w:txbxContent>
                          <w:p w14:paraId="21D3B104" w14:textId="77777777" w:rsidR="00853D46" w:rsidRDefault="00DC6BA7">
                            <w:r>
                              <w:rPr>
                                <w:noProof/>
                              </w:rPr>
                              <w:drawing>
                                <wp:inline distT="0" distB="0" distL="0" distR="0" wp14:anchorId="1A49167A" wp14:editId="00EFF980">
                                  <wp:extent cx="5071110" cy="7188835"/>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kad-kaart-ingekleurd.jpg"/>
                                          <pic:cNvPicPr/>
                                        </pic:nvPicPr>
                                        <pic:blipFill>
                                          <a:blip r:embed="rId30">
                                            <a:extLst>
                                              <a:ext uri="{28A0092B-C50C-407E-A947-70E740481C1C}">
                                                <a14:useLocalDpi xmlns:a14="http://schemas.microsoft.com/office/drawing/2010/main" val="0"/>
                                              </a:ext>
                                            </a:extLst>
                                          </a:blip>
                                          <a:stretch>
                                            <a:fillRect/>
                                          </a:stretch>
                                        </pic:blipFill>
                                        <pic:spPr>
                                          <a:xfrm>
                                            <a:off x="0" y="0"/>
                                            <a:ext cx="5071110" cy="7188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D7446" id="_x0000_s1114" type="#_x0000_t202" style="position:absolute;margin-left:5.1pt;margin-top:-.15pt;width:414.45pt;height:580.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">
                <v:textbox>
                  <w:txbxContent>
                    <w:p w14:paraId="21D3B104" w14:textId="77777777" w:rsidR="00853D46" w:rsidRDefault="00DC6BA7">
                      <w:r>
                        <w:rPr>
                          <w:noProof/>
                        </w:rPr>
                        <w:drawing>
                          <wp:inline distT="0" distB="0" distL="0" distR="0" wp14:anchorId="1A49167A" wp14:editId="00EFF980">
                            <wp:extent cx="5071110" cy="7188835"/>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kad-kaart-ingekleurd.jpg"/>
                                    <pic:cNvPicPr/>
                                  </pic:nvPicPr>
                                  <pic:blipFill>
                                    <a:blip r:embed="rId30">
                                      <a:extLst>
                                        <a:ext uri="{28A0092B-C50C-407E-A947-70E740481C1C}">
                                          <a14:useLocalDpi xmlns:a14="http://schemas.microsoft.com/office/drawing/2010/main" val="0"/>
                                        </a:ext>
                                      </a:extLst>
                                    </a:blip>
                                    <a:stretch>
                                      <a:fillRect/>
                                    </a:stretch>
                                  </pic:blipFill>
                                  <pic:spPr>
                                    <a:xfrm>
                                      <a:off x="0" y="0"/>
                                      <a:ext cx="5071110" cy="7188835"/>
                                    </a:xfrm>
                                    <a:prstGeom prst="rect">
                                      <a:avLst/>
                                    </a:prstGeom>
                                  </pic:spPr>
                                </pic:pic>
                              </a:graphicData>
                            </a:graphic>
                          </wp:inline>
                        </w:drawing>
                      </w:r>
                    </w:p>
                  </w:txbxContent>
                </v:textbox>
              </v:shape>
            </w:pict>
          </mc:Fallback>
        </mc:AlternateContent>
      </w:r>
    </w:p>
    <w:p w14:paraId="507518CB" w14:textId="77777777" w:rsidR="0017781F" w:rsidRDefault="0017781F" w:rsidP="0017781F"/>
    <w:p w14:paraId="374512CA" w14:textId="77777777" w:rsidR="0017781F" w:rsidRDefault="0017781F" w:rsidP="0017781F"/>
    <w:p w14:paraId="6FEEB090" w14:textId="77777777" w:rsidR="0017781F" w:rsidRDefault="0017781F" w:rsidP="0017781F"/>
    <w:p w14:paraId="32F874B5" w14:textId="77777777" w:rsidR="0017781F" w:rsidRDefault="0017781F" w:rsidP="0017781F"/>
    <w:p w14:paraId="00A208EB" w14:textId="77777777" w:rsidR="0017781F" w:rsidRDefault="0017781F" w:rsidP="0017781F"/>
    <w:p w14:paraId="633CC595" w14:textId="77777777" w:rsidR="0017781F" w:rsidRDefault="0017781F" w:rsidP="0017781F"/>
    <w:p w14:paraId="2D74D766" w14:textId="77777777" w:rsidR="0017781F" w:rsidRDefault="0017781F" w:rsidP="0017781F"/>
    <w:p w14:paraId="76782311" w14:textId="77777777" w:rsidR="0017781F" w:rsidRDefault="0017781F" w:rsidP="0017781F"/>
    <w:p w14:paraId="79E63A29" w14:textId="77777777" w:rsidR="0017781F" w:rsidRDefault="0017781F" w:rsidP="0017781F"/>
    <w:p w14:paraId="105221D2" w14:textId="77777777" w:rsidR="0017781F" w:rsidRDefault="0017781F" w:rsidP="0017781F"/>
    <w:p w14:paraId="39E8308F" w14:textId="77777777" w:rsidR="0017781F" w:rsidRDefault="0017781F" w:rsidP="0017781F"/>
    <w:p w14:paraId="1B9BAB6D" w14:textId="77777777" w:rsidR="0017781F" w:rsidRDefault="0017781F" w:rsidP="0017781F"/>
    <w:p w14:paraId="3E0C4765" w14:textId="77777777" w:rsidR="0017781F" w:rsidRDefault="0017781F" w:rsidP="0017781F"/>
    <w:p w14:paraId="781BBC83" w14:textId="77777777" w:rsidR="0017781F" w:rsidRDefault="0017781F" w:rsidP="0017781F">
      <w:pPr>
        <w:tabs>
          <w:tab w:val="left" w:pos="2055"/>
        </w:tabs>
      </w:pPr>
    </w:p>
    <w:p w14:paraId="5B1BF116" w14:textId="77777777" w:rsidR="0017781F" w:rsidRDefault="0017781F" w:rsidP="0017781F">
      <w:pPr>
        <w:tabs>
          <w:tab w:val="left" w:pos="2055"/>
        </w:tabs>
      </w:pPr>
    </w:p>
    <w:p w14:paraId="59FCD0CD" w14:textId="77777777" w:rsidR="0017781F" w:rsidRDefault="0017781F" w:rsidP="0017781F">
      <w:pPr>
        <w:tabs>
          <w:tab w:val="left" w:pos="2055"/>
        </w:tabs>
      </w:pPr>
    </w:p>
    <w:p w14:paraId="52E33352" w14:textId="77777777" w:rsidR="0017781F" w:rsidRDefault="0017781F" w:rsidP="0017781F">
      <w:pPr>
        <w:tabs>
          <w:tab w:val="left" w:pos="2055"/>
        </w:tabs>
      </w:pPr>
    </w:p>
    <w:p w14:paraId="7134AB60" w14:textId="77777777" w:rsidR="0017781F" w:rsidRDefault="0017781F" w:rsidP="0017781F">
      <w:pPr>
        <w:tabs>
          <w:tab w:val="left" w:pos="2055"/>
        </w:tabs>
      </w:pPr>
    </w:p>
    <w:p w14:paraId="0C9F72DF" w14:textId="77777777" w:rsidR="0017781F" w:rsidRDefault="0017781F" w:rsidP="0017781F">
      <w:pPr>
        <w:tabs>
          <w:tab w:val="left" w:pos="2055"/>
        </w:tabs>
      </w:pPr>
    </w:p>
    <w:p w14:paraId="5C068530" w14:textId="77777777" w:rsidR="0017781F" w:rsidRDefault="0017781F" w:rsidP="0017781F">
      <w:pPr>
        <w:tabs>
          <w:tab w:val="left" w:pos="2055"/>
        </w:tabs>
      </w:pPr>
    </w:p>
    <w:p w14:paraId="01307AC7" w14:textId="77777777" w:rsidR="0017781F" w:rsidRDefault="0017781F" w:rsidP="0017781F">
      <w:pPr>
        <w:tabs>
          <w:tab w:val="left" w:pos="2055"/>
        </w:tabs>
      </w:pPr>
    </w:p>
    <w:p w14:paraId="3BE2CCD4" w14:textId="77777777" w:rsidR="0017781F" w:rsidRDefault="0017781F" w:rsidP="0017781F">
      <w:pPr>
        <w:tabs>
          <w:tab w:val="left" w:pos="2055"/>
        </w:tabs>
      </w:pPr>
    </w:p>
    <w:p w14:paraId="06D8C520" w14:textId="77777777" w:rsidR="0017781F" w:rsidRDefault="0017781F" w:rsidP="0017781F">
      <w:pPr>
        <w:tabs>
          <w:tab w:val="left" w:pos="2055"/>
        </w:tabs>
      </w:pPr>
    </w:p>
    <w:p w14:paraId="450F0EFA" w14:textId="77777777" w:rsidR="0017781F" w:rsidRDefault="003C4579" w:rsidP="0017781F">
      <w:r>
        <w:rPr>
          <w:noProof/>
        </w:rPr>
        <mc:AlternateContent>
          <mc:Choice Requires="wps">
            <w:drawing>
              <wp:anchor distT="0" distB="0" distL="114300" distR="114300" simplePos="0" relativeHeight="251764736" behindDoc="0" locked="0" layoutInCell="1" allowOverlap="1" wp14:anchorId="0C722C94" wp14:editId="1324EEC7">
                <wp:simplePos x="0" y="0"/>
                <wp:positionH relativeFrom="column">
                  <wp:posOffset>2033565</wp:posOffset>
                </wp:positionH>
                <wp:positionV relativeFrom="paragraph">
                  <wp:posOffset>223520</wp:posOffset>
                </wp:positionV>
                <wp:extent cx="3524250" cy="1403985"/>
                <wp:effectExtent l="0" t="0" r="19050" b="15240"/>
                <wp:wrapNone/>
                <wp:docPr id="3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3985"/>
                        </a:xfrm>
                        <a:prstGeom prst="rect">
                          <a:avLst/>
                        </a:prstGeom>
                        <a:solidFill>
                          <a:srgbClr val="FFFFFF"/>
                        </a:solidFill>
                        <a:ln w="9525">
                          <a:solidFill>
                            <a:sysClr val="window" lastClr="FFFFFF"/>
                          </a:solidFill>
                          <a:miter lim="800000"/>
                          <a:headEnd/>
                          <a:tailEnd/>
                        </a:ln>
                      </wps:spPr>
                      <wps:txbx>
                        <w:txbxContent>
                          <w:p w14:paraId="5104C790"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Kadastrale gemeente</w:t>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DC6BA7">
                              <w:rPr>
                                <w:rFonts w:ascii="Calibri" w:hAnsi="Calibri"/>
                                <w:color w:val="000000" w:themeColor="text1"/>
                                <w:sz w:val="24"/>
                                <w:szCs w:val="24"/>
                              </w:rPr>
                              <w:t>Haaksbergen</w:t>
                            </w:r>
                          </w:p>
                          <w:p w14:paraId="3F68BAA7"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Sectie</w:t>
                            </w:r>
                            <w:r w:rsidRPr="003A1803">
                              <w:rPr>
                                <w:rFonts w:ascii="Calibri" w:hAnsi="Calibri"/>
                                <w:color w:val="000000" w:themeColor="text1"/>
                                <w:sz w:val="24"/>
                                <w:szCs w:val="24"/>
                              </w:rPr>
                              <w:tab/>
                            </w:r>
                            <w:r w:rsidRPr="003A1803">
                              <w:rPr>
                                <w:rFonts w:ascii="Calibri" w:hAnsi="Calibri"/>
                                <w:color w:val="000000" w:themeColor="text1"/>
                                <w:sz w:val="24"/>
                                <w:szCs w:val="24"/>
                              </w:rPr>
                              <w:tab/>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DC6BA7">
                              <w:rPr>
                                <w:rFonts w:ascii="Calibri" w:hAnsi="Calibri"/>
                                <w:color w:val="000000" w:themeColor="text1"/>
                                <w:sz w:val="24"/>
                                <w:szCs w:val="24"/>
                              </w:rPr>
                              <w:t>K</w:t>
                            </w:r>
                          </w:p>
                          <w:p w14:paraId="2FCD5C41"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Nummer</w:t>
                            </w:r>
                            <w:r w:rsidRPr="003A1803">
                              <w:rPr>
                                <w:rFonts w:ascii="Calibri" w:hAnsi="Calibri"/>
                                <w:color w:val="000000" w:themeColor="text1"/>
                                <w:sz w:val="24"/>
                                <w:szCs w:val="24"/>
                              </w:rPr>
                              <w:tab/>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DC6BA7">
                              <w:rPr>
                                <w:rFonts w:ascii="Calibri" w:hAnsi="Calibri"/>
                                <w:color w:val="000000" w:themeColor="text1"/>
                                <w:sz w:val="24"/>
                                <w:szCs w:val="24"/>
                              </w:rPr>
                              <w:t>1435</w:t>
                            </w:r>
                          </w:p>
                          <w:p w14:paraId="7458FD4E"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Grootte</w:t>
                            </w:r>
                            <w:r w:rsidRPr="003A1803">
                              <w:rPr>
                                <w:rFonts w:ascii="Calibri" w:hAnsi="Calibri"/>
                                <w:color w:val="000000" w:themeColor="text1"/>
                                <w:sz w:val="24"/>
                                <w:szCs w:val="24"/>
                              </w:rPr>
                              <w:tab/>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F16D26">
                              <w:rPr>
                                <w:rFonts w:ascii="Calibri" w:hAnsi="Calibri"/>
                                <w:color w:val="000000" w:themeColor="text1"/>
                                <w:sz w:val="24"/>
                                <w:szCs w:val="24"/>
                              </w:rPr>
                              <w:t xml:space="preserve">399 </w:t>
                            </w:r>
                            <w:r>
                              <w:rPr>
                                <w:rFonts w:ascii="Calibri" w:hAnsi="Calibri"/>
                                <w:color w:val="000000" w:themeColor="text1"/>
                                <w:sz w:val="24"/>
                                <w:szCs w:val="24"/>
                              </w:rPr>
                              <w:t>m²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22C94" id="_x0000_s1115" type="#_x0000_t202" style="position:absolute;margin-left:160.1pt;margin-top:17.6pt;width:277.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" strokecolor="window">
                <v:textbox style="mso-fit-shape-to-text:t">
                  <w:txbxContent>
                    <w:p w14:paraId="5104C790"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Kadastrale gemeente</w:t>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DC6BA7">
                        <w:rPr>
                          <w:rFonts w:ascii="Calibri" w:hAnsi="Calibri"/>
                          <w:color w:val="000000" w:themeColor="text1"/>
                          <w:sz w:val="24"/>
                          <w:szCs w:val="24"/>
                        </w:rPr>
                        <w:t>Haaksbergen</w:t>
                      </w:r>
                    </w:p>
                    <w:p w14:paraId="3F68BAA7"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Sectie</w:t>
                      </w:r>
                      <w:r w:rsidRPr="003A1803">
                        <w:rPr>
                          <w:rFonts w:ascii="Calibri" w:hAnsi="Calibri"/>
                          <w:color w:val="000000" w:themeColor="text1"/>
                          <w:sz w:val="24"/>
                          <w:szCs w:val="24"/>
                        </w:rPr>
                        <w:tab/>
                      </w:r>
                      <w:r w:rsidRPr="003A1803">
                        <w:rPr>
                          <w:rFonts w:ascii="Calibri" w:hAnsi="Calibri"/>
                          <w:color w:val="000000" w:themeColor="text1"/>
                          <w:sz w:val="24"/>
                          <w:szCs w:val="24"/>
                        </w:rPr>
                        <w:tab/>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DC6BA7">
                        <w:rPr>
                          <w:rFonts w:ascii="Calibri" w:hAnsi="Calibri"/>
                          <w:color w:val="000000" w:themeColor="text1"/>
                          <w:sz w:val="24"/>
                          <w:szCs w:val="24"/>
                        </w:rPr>
                        <w:t>K</w:t>
                      </w:r>
                    </w:p>
                    <w:p w14:paraId="2FCD5C41"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Nummer</w:t>
                      </w:r>
                      <w:r w:rsidRPr="003A1803">
                        <w:rPr>
                          <w:rFonts w:ascii="Calibri" w:hAnsi="Calibri"/>
                          <w:color w:val="000000" w:themeColor="text1"/>
                          <w:sz w:val="24"/>
                          <w:szCs w:val="24"/>
                        </w:rPr>
                        <w:tab/>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DC6BA7">
                        <w:rPr>
                          <w:rFonts w:ascii="Calibri" w:hAnsi="Calibri"/>
                          <w:color w:val="000000" w:themeColor="text1"/>
                          <w:sz w:val="24"/>
                          <w:szCs w:val="24"/>
                        </w:rPr>
                        <w:t>1435</w:t>
                      </w:r>
                    </w:p>
                    <w:p w14:paraId="7458FD4E" w14:textId="77777777" w:rsidR="003C4579" w:rsidRPr="003A1803" w:rsidRDefault="003C4579" w:rsidP="003C4579">
                      <w:pPr>
                        <w:spacing w:after="0"/>
                        <w:rPr>
                          <w:rFonts w:ascii="Calibri" w:hAnsi="Calibri"/>
                          <w:color w:val="000000" w:themeColor="text1"/>
                          <w:sz w:val="24"/>
                          <w:szCs w:val="24"/>
                        </w:rPr>
                      </w:pPr>
                      <w:r w:rsidRPr="003A1803">
                        <w:rPr>
                          <w:rFonts w:ascii="Calibri" w:hAnsi="Calibri"/>
                          <w:color w:val="000000" w:themeColor="text1"/>
                          <w:sz w:val="24"/>
                          <w:szCs w:val="24"/>
                        </w:rPr>
                        <w:t>Grootte</w:t>
                      </w:r>
                      <w:r w:rsidRPr="003A1803">
                        <w:rPr>
                          <w:rFonts w:ascii="Calibri" w:hAnsi="Calibri"/>
                          <w:color w:val="000000" w:themeColor="text1"/>
                          <w:sz w:val="24"/>
                          <w:szCs w:val="24"/>
                        </w:rPr>
                        <w:tab/>
                      </w:r>
                      <w:r w:rsidRPr="003A1803">
                        <w:rPr>
                          <w:rFonts w:ascii="Calibri" w:hAnsi="Calibri"/>
                          <w:color w:val="000000" w:themeColor="text1"/>
                          <w:sz w:val="24"/>
                          <w:szCs w:val="24"/>
                        </w:rPr>
                        <w:tab/>
                      </w:r>
                      <w:r>
                        <w:rPr>
                          <w:rFonts w:ascii="Calibri" w:hAnsi="Calibri"/>
                          <w:color w:val="000000" w:themeColor="text1"/>
                          <w:sz w:val="24"/>
                          <w:szCs w:val="24"/>
                        </w:rPr>
                        <w:tab/>
                      </w:r>
                      <w:r>
                        <w:rPr>
                          <w:rFonts w:ascii="Calibri" w:hAnsi="Calibri"/>
                          <w:color w:val="000000" w:themeColor="text1"/>
                          <w:sz w:val="24"/>
                          <w:szCs w:val="24"/>
                        </w:rPr>
                        <w:tab/>
                      </w:r>
                      <w:r w:rsidRPr="003A1803">
                        <w:rPr>
                          <w:rFonts w:ascii="Calibri" w:hAnsi="Calibri"/>
                          <w:color w:val="000000" w:themeColor="text1"/>
                          <w:sz w:val="24"/>
                          <w:szCs w:val="24"/>
                        </w:rPr>
                        <w:t>:</w:t>
                      </w:r>
                      <w:r>
                        <w:rPr>
                          <w:rFonts w:ascii="Calibri" w:hAnsi="Calibri"/>
                          <w:color w:val="000000" w:themeColor="text1"/>
                          <w:sz w:val="24"/>
                          <w:szCs w:val="24"/>
                        </w:rPr>
                        <w:t xml:space="preserve"> </w:t>
                      </w:r>
                      <w:r w:rsidR="00F16D26">
                        <w:rPr>
                          <w:rFonts w:ascii="Calibri" w:hAnsi="Calibri"/>
                          <w:color w:val="000000" w:themeColor="text1"/>
                          <w:sz w:val="24"/>
                          <w:szCs w:val="24"/>
                        </w:rPr>
                        <w:t xml:space="preserve">399 </w:t>
                      </w:r>
                      <w:r>
                        <w:rPr>
                          <w:rFonts w:ascii="Calibri" w:hAnsi="Calibri"/>
                          <w:color w:val="000000" w:themeColor="text1"/>
                          <w:sz w:val="24"/>
                          <w:szCs w:val="24"/>
                        </w:rPr>
                        <w:t>m²</w:t>
                      </w:r>
                    </w:p>
                  </w:txbxContent>
                </v:textbox>
              </v:shape>
            </w:pict>
          </mc:Fallback>
        </mc:AlternateContent>
      </w:r>
    </w:p>
    <w:p w14:paraId="6DBE690E" w14:textId="77777777" w:rsidR="0017781F" w:rsidRDefault="0017781F" w:rsidP="0017781F"/>
    <w:p w14:paraId="3CD12EEE" w14:textId="77777777" w:rsidR="0017781F" w:rsidRDefault="0017781F" w:rsidP="00FD2595"/>
    <w:p w14:paraId="40022937" w14:textId="77777777" w:rsidR="0017781F" w:rsidRDefault="00354F89" w:rsidP="0017781F">
      <w:r>
        <w:rPr>
          <w:noProof/>
        </w:rPr>
        <w:lastRenderedPageBreak/>
        <w:drawing>
          <wp:anchor distT="0" distB="0" distL="114300" distR="114300" simplePos="0" relativeHeight="251736064" behindDoc="0" locked="0" layoutInCell="1" allowOverlap="1" wp14:anchorId="0AE906F0" wp14:editId="28BBD2F8">
            <wp:simplePos x="0" y="0"/>
            <wp:positionH relativeFrom="column">
              <wp:posOffset>59055</wp:posOffset>
            </wp:positionH>
            <wp:positionV relativeFrom="paragraph">
              <wp:posOffset>-69215</wp:posOffset>
            </wp:positionV>
            <wp:extent cx="5346700" cy="3236997"/>
            <wp:effectExtent l="0" t="0" r="6350" b="1905"/>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OSTING_MAKELAARDIJ_FC_UM(1).jpg"/>
                    <pic:cNvPicPr/>
                  </pic:nvPicPr>
                  <pic:blipFill>
                    <a:blip r:embed="rId31">
                      <a:extLst>
                        <a:ext uri="{28A0092B-C50C-407E-A947-70E740481C1C}">
                          <a14:useLocalDpi xmlns:a14="http://schemas.microsoft.com/office/drawing/2010/main" val="0"/>
                        </a:ext>
                      </a:extLst>
                    </a:blip>
                    <a:stretch>
                      <a:fillRect/>
                    </a:stretch>
                  </pic:blipFill>
                  <pic:spPr>
                    <a:xfrm>
                      <a:off x="0" y="0"/>
                      <a:ext cx="5345228" cy="3236106"/>
                    </a:xfrm>
                    <a:prstGeom prst="rect">
                      <a:avLst/>
                    </a:prstGeom>
                  </pic:spPr>
                </pic:pic>
              </a:graphicData>
            </a:graphic>
            <wp14:sizeRelH relativeFrom="margin">
              <wp14:pctWidth>0</wp14:pctWidth>
            </wp14:sizeRelH>
            <wp14:sizeRelV relativeFrom="margin">
              <wp14:pctHeight>0</wp14:pctHeight>
            </wp14:sizeRelV>
          </wp:anchor>
        </w:drawing>
      </w:r>
      <w:r w:rsidR="0017781F">
        <w:rPr>
          <w:noProof/>
        </w:rPr>
        <mc:AlternateContent>
          <mc:Choice Requires="wpg">
            <w:drawing>
              <wp:anchor distT="0" distB="0" distL="114300" distR="114300" simplePos="0" relativeHeight="251694080" behindDoc="0" locked="0" layoutInCell="1" allowOverlap="1" wp14:anchorId="48994D42" wp14:editId="3C35BCA9">
                <wp:simplePos x="0" y="0"/>
                <mc:AlternateContent>
                  <mc:Choice Requires="wp14">
                    <wp:positionH relativeFrom="page">
                      <wp14:pctPosHOffset>80000</wp14:pctPosHOffset>
                    </wp:positionH>
                  </mc:Choice>
                  <mc:Fallback>
                    <wp:positionH relativeFrom="page">
                      <wp:posOffset>6048375</wp:posOffset>
                    </wp:positionH>
                  </mc:Fallback>
                </mc:AlternateContent>
                <wp:positionV relativeFrom="page">
                  <wp:align>center</wp:align>
                </wp:positionV>
                <wp:extent cx="1289050" cy="10698480"/>
                <wp:effectExtent l="0" t="0" r="25400" b="26670"/>
                <wp:wrapSquare wrapText="bothSides"/>
                <wp:docPr id="73" name="Groep 73"/>
                <wp:cNvGraphicFramePr/>
                <a:graphic xmlns:a="http://schemas.openxmlformats.org/drawingml/2006/main">
                  <a:graphicData uri="http://schemas.microsoft.com/office/word/2010/wordprocessingGroup">
                    <wpg:wgp>
                      <wpg:cNvGrpSpPr/>
                      <wpg:grpSpPr>
                        <a:xfrm>
                          <a:off x="0" y="0"/>
                          <a:ext cx="1289050" cy="10698480"/>
                          <a:chOff x="0" y="0"/>
                          <a:chExt cx="1286540" cy="10698480"/>
                        </a:xfrm>
                        <a:solidFill>
                          <a:srgbClr val="92D050"/>
                        </a:solidFill>
                      </wpg:grpSpPr>
                      <wps:wsp>
                        <wps:cNvPr id="74" name="Rectangle 147"/>
                        <wps:cNvSpPr>
                          <a:spLocks noChangeArrowheads="1"/>
                        </wps:cNvSpPr>
                        <wps:spPr bwMode="auto">
                          <a:xfrm>
                            <a:off x="202019" y="0"/>
                            <a:ext cx="960120" cy="10698480"/>
                          </a:xfrm>
                          <a:prstGeom prst="rect">
                            <a:avLst/>
                          </a:prstGeom>
                          <a:grpFill/>
                          <a:ln w="9525">
                            <a:solidFill>
                              <a:srgbClr val="BFB675"/>
                            </a:solidFill>
                            <a:miter lim="800000"/>
                            <a:headEnd/>
                            <a:tailEnd/>
                          </a:ln>
                        </wps:spPr>
                        <wps:txbx>
                          <w:txbxContent>
                            <w:p w14:paraId="6C42FBEA" w14:textId="77777777" w:rsidR="0017781F" w:rsidRDefault="0017781F" w:rsidP="0017781F">
                              <w:pPr>
                                <w:rPr>
                                  <w:rFonts w:eastAsia="Times New Roman"/>
                                </w:rPr>
                              </w:pPr>
                            </w:p>
                          </w:txbxContent>
                        </wps:txbx>
                        <wps:bodyPr rot="0" vert="horz" wrap="square" lIns="91440" tIns="45720" rIns="91440" bIns="45720" anchor="t" anchorCtr="0" upright="1">
                          <a:noAutofit/>
                        </wps:bodyPr>
                      </wps:wsp>
                      <wps:wsp>
                        <wps:cNvPr id="75" name="AutoShape 148"/>
                        <wps:cNvCnPr>
                          <a:cxnSpLocks noChangeShapeType="1"/>
                        </wps:cNvCnPr>
                        <wps:spPr bwMode="auto">
                          <a:xfrm>
                            <a:off x="0" y="0"/>
                            <a:ext cx="0" cy="10698480"/>
                          </a:xfrm>
                          <a:prstGeom prst="straightConnector1">
                            <a:avLst/>
                          </a:prstGeom>
                          <a:grpFill/>
                          <a:ln w="12700">
                            <a:solidFill>
                              <a:srgbClr val="92D050"/>
                            </a:solidFill>
                            <a:round/>
                            <a:headEnd/>
                            <a:tailEnd/>
                          </a:ln>
                        </wps:spPr>
                        <wps:bodyPr/>
                      </wps:wsp>
                      <wps:wsp>
                        <wps:cNvPr id="76" name="AutoShape 149"/>
                        <wps:cNvCnPr>
                          <a:cxnSpLocks noChangeShapeType="1"/>
                        </wps:cNvCnPr>
                        <wps:spPr bwMode="auto">
                          <a:xfrm>
                            <a:off x="1286540" y="0"/>
                            <a:ext cx="0" cy="10698480"/>
                          </a:xfrm>
                          <a:prstGeom prst="straightConnector1">
                            <a:avLst/>
                          </a:prstGeom>
                          <a:grpFill/>
                          <a:ln w="28575">
                            <a:solidFill>
                              <a:srgbClr val="92D050"/>
                            </a:solidFill>
                            <a:round/>
                            <a:headEnd/>
                            <a:tailEnd/>
                          </a:ln>
                        </wps:spPr>
                        <wps:bodyPr/>
                      </wps:wsp>
                      <wps:wsp>
                        <wps:cNvPr id="77" name="AutoShape 150"/>
                        <wps:cNvCnPr>
                          <a:cxnSpLocks noChangeShapeType="1"/>
                        </wps:cNvCnPr>
                        <wps:spPr bwMode="auto">
                          <a:xfrm>
                            <a:off x="170121" y="0"/>
                            <a:ext cx="0" cy="10698480"/>
                          </a:xfrm>
                          <a:prstGeom prst="straightConnector1">
                            <a:avLst/>
                          </a:prstGeom>
                          <a:grpFill/>
                          <a:ln w="57150">
                            <a:solidFill>
                              <a:srgbClr val="92D05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48994D42" id="Groep 73" o:spid="_x0000_s1116" style="position:absolute;margin-left:0;margin-top:0;width:101.5pt;height:842.4pt;z-index:251694080;mso-left-percent:800;mso-position-horizontal-relative:page;mso-position-vertical:center;mso-position-vertical-relative:page;mso-left-percent:800;mso-width-relative:margin" coordsize="12865,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">
                <v:rect id="Rectangle 147" o:spid="_x0000_s1117" style="position:absolute;left:2020;width:9601;height:10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" filled="f" strokecolor="#bfb675">
                  <v:textbox>
                    <w:txbxContent>
                      <w:p w14:paraId="6C42FBEA" w14:textId="77777777" w:rsidR="0017781F" w:rsidRDefault="0017781F" w:rsidP="0017781F">
                        <w:pPr>
                          <w:rPr>
                            <w:rFonts w:eastAsia="Times New Roman"/>
                          </w:rPr>
                        </w:pPr>
                      </w:p>
                    </w:txbxContent>
                  </v:textbox>
                </v:rect>
                <v:shape id="AutoShape 148" o:spid="_x0000_s1118" type="#_x0000_t32" style="position:absolute;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" strokecolor="#92d050" strokeweight="1pt"/>
                <v:shape id="AutoShape 149" o:spid="_x0000_s1119" type="#_x0000_t32" style="position:absolute;left:12865;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" strokecolor="#92d050" strokeweight="2.25pt"/>
                <v:shape id="AutoShape 150" o:spid="_x0000_s1120" type="#_x0000_t32" style="position:absolute;left:1701;width:0;height:10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" strokecolor="#92d050" strokeweight="4.5pt"/>
                <w10:wrap type="square" anchorx="page" anchory="page"/>
              </v:group>
            </w:pict>
          </mc:Fallback>
        </mc:AlternateContent>
      </w:r>
      <w:r w:rsidR="0017781F">
        <w:rPr>
          <w:noProof/>
        </w:rPr>
        <mc:AlternateContent>
          <mc:Choice Requires="wps">
            <w:drawing>
              <wp:anchor distT="0" distB="0" distL="114300" distR="114300" simplePos="0" relativeHeight="251695104" behindDoc="0" locked="0" layoutInCell="0" allowOverlap="1" wp14:anchorId="74937782" wp14:editId="585CA771">
                <wp:simplePos x="0" y="0"/>
                <mc:AlternateContent>
                  <mc:Choice Requires="wp14">
                    <wp:positionH relativeFrom="page">
                      <wp14:pctPosHOffset>83000</wp14:pctPosHOffset>
                    </wp:positionH>
                  </mc:Choice>
                  <mc:Fallback>
                    <wp:positionH relativeFrom="page">
                      <wp:posOffset>6275070</wp:posOffset>
                    </wp:positionH>
                  </mc:Fallback>
                </mc:AlternateContent>
                <wp:positionV relativeFrom="page">
                  <wp:align>center</wp:align>
                </wp:positionV>
                <wp:extent cx="940435" cy="10057130"/>
                <wp:effectExtent l="0" t="0" r="0" b="0"/>
                <wp:wrapNone/>
                <wp:docPr id="72" name="Rechthoek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Fonts w:asciiTheme="majorHAnsi" w:eastAsiaTheme="majorEastAsia" w:hAnsiTheme="majorHAnsi" w:cstheme="majorBidi"/>
                                <w:caps/>
                                <w:sz w:val="44"/>
                                <w:szCs w:val="44"/>
                              </w:rPr>
                              <w:id w:val="-1130323000"/>
                              <w:dataBinding w:prefixMappings="xmlns:ns0='http://schemas.openxmlformats.org/officeDocument/2006/extended-properties'" w:xpath="/ns0:Properties[1]/ns0:Company[1]" w:storeItemID="{6668398D-A668-4E3E-A5EB-62B293D839F1}"/>
                              <w:text/>
                            </w:sdtPr>
                            <w:sdtEndPr/>
                            <w:sdtContent>
                              <w:p w14:paraId="565ED04B"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E69A8D0" w14:textId="77777777" w:rsidR="0017781F" w:rsidRDefault="009274FF" w:rsidP="0017781F">
                            <w:pPr>
                              <w:pStyle w:val="Adresvanafzender0"/>
                              <w:rPr>
                                <w:sz w:val="22"/>
                                <w:szCs w:val="22"/>
                              </w:rPr>
                            </w:pPr>
                            <w:sdt>
                              <w:sdtPr>
                                <w:rPr>
                                  <w:sz w:val="22"/>
                                  <w:szCs w:val="22"/>
                                </w:rPr>
                                <w:id w:val="-2042581359"/>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514496279"/>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442344313"/>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wps:txbx>
                      <wps:bodyPr rot="0" vert="vert" wrap="square" lIns="45720" tIns="685800" rIns="45720" bIns="685800" anchor="t" anchorCtr="0" upright="1">
                        <a:noAutofit/>
                      </wps:bodyPr>
                    </wps:wsp>
                  </a:graphicData>
                </a:graphic>
                <wp14:sizeRelH relativeFrom="rightMargin">
                  <wp14:pctWidth>0</wp14:pctWidth>
                </wp14:sizeRelH>
                <wp14:sizeRelV relativeFrom="page">
                  <wp14:pctHeight>100000</wp14:pctHeight>
                </wp14:sizeRelV>
              </wp:anchor>
            </w:drawing>
          </mc:Choice>
          <mc:Fallback>
            <w:pict>
              <v:rect w14:anchorId="74937782" id="Rechthoek 72" o:spid="_x0000_s1121" style="position:absolute;margin-left:0;margin-top:0;width:74.05pt;height:791.9pt;z-index:251695104;visibility:visible;mso-wrap-style:square;mso-width-percent:0;mso-height-percent:1000;mso-left-percent:830;mso-wrap-distance-left:9pt;mso-wrap-distance-top:0;mso-wrap-distance-right:9pt;mso-wrap-distance-bottom:0;mso-position-horizontal-relative:page;mso-position-vertical:center;mso-position-vertical-relative:page;mso-width-percent:0;mso-height-percent:1000;mso-left-percent:83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" o:allowincell="f" filled="f" stroked="f" strokecolor="black [3213]">
                <v:textbox style="layout-flow:vertical" inset="3.6pt,54pt,3.6pt,54pt">
                  <w:txbxContent>
                    <w:sdt>
                      <w:sdtPr>
                        <w:rPr>
                          <w:rFonts w:asciiTheme="majorHAnsi" w:eastAsiaTheme="majorEastAsia" w:hAnsiTheme="majorHAnsi" w:cstheme="majorBidi"/>
                          <w:caps/>
                          <w:sz w:val="44"/>
                          <w:szCs w:val="44"/>
                        </w:rPr>
                        <w:id w:val="-1130323000"/>
                        <w:dataBinding w:prefixMappings="xmlns:ns0='http://schemas.openxmlformats.org/officeDocument/2006/extended-properties'" w:xpath="/ns0:Properties[1]/ns0:Company[1]" w:storeItemID="{6668398D-A668-4E3E-A5EB-62B293D839F1}"/>
                        <w:text/>
                      </w:sdtPr>
                      <w:sdtEndPr/>
                      <w:sdtContent>
                        <w:p w14:paraId="565ED04B" w14:textId="77777777" w:rsidR="0017781F" w:rsidRDefault="0017781F" w:rsidP="0017781F">
                          <w:pPr>
                            <w:pStyle w:val="Adresvanafzender0"/>
                            <w:rPr>
                              <w:rFonts w:asciiTheme="majorHAnsi" w:eastAsiaTheme="majorEastAsia" w:hAnsiTheme="majorHAnsi" w:cstheme="majorBidi"/>
                              <w:caps/>
                              <w:sz w:val="44"/>
                              <w:szCs w:val="44"/>
                            </w:rPr>
                          </w:pPr>
                          <w:r>
                            <w:rPr>
                              <w:rFonts w:asciiTheme="majorHAnsi" w:eastAsiaTheme="majorEastAsia" w:hAnsiTheme="majorHAnsi" w:cstheme="majorBidi"/>
                              <w:caps/>
                              <w:sz w:val="44"/>
                              <w:szCs w:val="44"/>
                            </w:rPr>
                            <w:t>OOSTING MAKELAARDIJ</w:t>
                          </w:r>
                        </w:p>
                      </w:sdtContent>
                    </w:sdt>
                    <w:p w14:paraId="0E69A8D0" w14:textId="77777777" w:rsidR="0017781F" w:rsidRDefault="009274FF" w:rsidP="0017781F">
                      <w:pPr>
                        <w:pStyle w:val="Adresvanafzender0"/>
                        <w:rPr>
                          <w:sz w:val="22"/>
                          <w:szCs w:val="22"/>
                        </w:rPr>
                      </w:pPr>
                      <w:sdt>
                        <w:sdtPr>
                          <w:rPr>
                            <w:sz w:val="22"/>
                            <w:szCs w:val="22"/>
                          </w:rPr>
                          <w:id w:val="-2042581359"/>
                          <w:dataBinding w:prefixMappings="xmlns:ns0='http://schemas.microsoft.com/office/2006/coverPageProps'" w:xpath="/ns0:CoverPageProperties[1]/ns0:CompanyAddress[1]" w:storeItemID="{55AF091B-3C7A-41E3-B477-F2FDAA23CFDA}"/>
                          <w:text w:multiLine="1"/>
                        </w:sdtPr>
                        <w:sdtEndPr/>
                        <w:sdtContent>
                          <w:r w:rsidR="0017781F">
                            <w:rPr>
                              <w:sz w:val="22"/>
                              <w:szCs w:val="22"/>
                            </w:rPr>
                            <w:t>Molenstraat 5a</w:t>
                          </w:r>
                        </w:sdtContent>
                      </w:sdt>
                      <w:r w:rsidR="0017781F">
                        <w:rPr>
                          <w:sz w:val="22"/>
                          <w:szCs w:val="22"/>
                        </w:rPr>
                        <w:t xml:space="preserve"> </w:t>
                      </w:r>
                      <w:r w:rsidR="0017781F">
                        <w:rPr>
                          <w:sz w:val="16"/>
                          <w:szCs w:val="16"/>
                        </w:rPr>
                        <w:sym w:font="Wingdings 2" w:char="F097"/>
                      </w:r>
                      <w:r w:rsidR="0017781F">
                        <w:rPr>
                          <w:sz w:val="22"/>
                          <w:szCs w:val="22"/>
                        </w:rPr>
                        <w:t xml:space="preserve">  </w:t>
                      </w:r>
                      <w:sdt>
                        <w:sdtPr>
                          <w:rPr>
                            <w:sz w:val="22"/>
                            <w:szCs w:val="22"/>
                          </w:rPr>
                          <w:id w:val="1514496279"/>
                          <w:dataBinding w:prefixMappings="xmlns:ns0='http://schemas.microsoft.com/office/2006/coverPageProps'" w:xpath="/ns0:CoverPageProperties[1]/ns0:CompanyPhone[1]" w:storeItemID="{55AF091B-3C7A-41E3-B477-F2FDAA23CFDA}"/>
                          <w:text/>
                        </w:sdtPr>
                        <w:sdtEndPr/>
                        <w:sdtContent>
                          <w:r w:rsidR="0017781F">
                            <w:rPr>
                              <w:sz w:val="22"/>
                              <w:szCs w:val="22"/>
                            </w:rPr>
                            <w:t xml:space="preserve">(053) 4785670 </w:t>
                          </w:r>
                        </w:sdtContent>
                      </w:sdt>
                      <w:r w:rsidR="0017781F">
                        <w:rPr>
                          <w:sz w:val="16"/>
                          <w:szCs w:val="16"/>
                        </w:rPr>
                        <w:sym w:font="Wingdings 2" w:char="F097"/>
                      </w:r>
                      <w:r w:rsidR="0017781F">
                        <w:rPr>
                          <w:sz w:val="16"/>
                          <w:szCs w:val="16"/>
                        </w:rPr>
                        <w:t xml:space="preserve">  </w:t>
                      </w:r>
                      <w:sdt>
                        <w:sdtPr>
                          <w:rPr>
                            <w:sz w:val="22"/>
                            <w:szCs w:val="22"/>
                          </w:rPr>
                          <w:id w:val="442344313"/>
                          <w:dataBinding w:prefixMappings="xmlns:ns0='http://schemas.microsoft.com/office/2006/coverPageProps'" w:xpath="/ns0:CoverPageProperties[1]/ns0:CompanyEmail[1]" w:storeItemID="{55AF091B-3C7A-41E3-B477-F2FDAA23CFDA}"/>
                          <w:text/>
                        </w:sdtPr>
                        <w:sdtEndPr/>
                        <w:sdtContent>
                          <w:r w:rsidR="0017781F">
                            <w:rPr>
                              <w:sz w:val="22"/>
                              <w:szCs w:val="22"/>
                            </w:rPr>
                            <w:t>info@oostingmakelaardij.nl</w:t>
                          </w:r>
                        </w:sdtContent>
                      </w:sdt>
                    </w:p>
                  </w:txbxContent>
                </v:textbox>
                <w10:wrap anchorx="page" anchory="page"/>
              </v:rect>
            </w:pict>
          </mc:Fallback>
        </mc:AlternateContent>
      </w:r>
    </w:p>
    <w:p w14:paraId="2DF40B22" w14:textId="77777777" w:rsidR="0017781F" w:rsidRDefault="0017781F" w:rsidP="0017781F"/>
    <w:p w14:paraId="065BDD43" w14:textId="77777777" w:rsidR="0017781F" w:rsidRDefault="0017781F" w:rsidP="0017781F"/>
    <w:p w14:paraId="0D4418E0" w14:textId="77777777" w:rsidR="0017781F" w:rsidRDefault="00354F89" w:rsidP="0017781F">
      <w:r>
        <w:rPr>
          <w:noProof/>
        </w:rPr>
        <mc:AlternateContent>
          <mc:Choice Requires="wps">
            <w:drawing>
              <wp:anchor distT="0" distB="0" distL="114300" distR="114300" simplePos="0" relativeHeight="251735040" behindDoc="0" locked="0" layoutInCell="1" allowOverlap="1" wp14:anchorId="75908592" wp14:editId="446124FB">
                <wp:simplePos x="0" y="0"/>
                <wp:positionH relativeFrom="column">
                  <wp:posOffset>144780</wp:posOffset>
                </wp:positionH>
                <wp:positionV relativeFrom="paragraph">
                  <wp:posOffset>67945</wp:posOffset>
                </wp:positionV>
                <wp:extent cx="2374265" cy="1403985"/>
                <wp:effectExtent l="0" t="0" r="15240" b="10795"/>
                <wp:wrapNone/>
                <wp:docPr id="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14:paraId="26E17EA2" w14:textId="77777777" w:rsidR="00354F89" w:rsidRDefault="00354F89">
                                <w:r>
                                  <w:t>[Geef een citaat uit het document of de samenvatting van een interessant punt op. Het tekstvak kan overal in het document worden neergezet. Ga naar het tabblad Hulpmiddelen voor tekenen als u de opmaak van het tekstvak voor het blikvangercitaat wilt wijzigen.]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908592" id="_x0000_s1122" type="#_x0000_t202" style="position:absolute;margin-left:11.4pt;margin-top:5.35pt;width:186.95pt;height:110.5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">
                <v:textbox style="mso-fit-shape-to-text:t">
                  <w:txbxContent>
                    <w:sdt>
                      <w:sdtPr>
                        <w:id w:val="568603642"/>
                        <w:temporary/>
                        <w:showingPlcHdr/>
                      </w:sdtPr>
                      <w:sdtEndPr/>
                      <w:sdtContent>
                        <w:p w14:paraId="26E17EA2" w14:textId="77777777" w:rsidR="00354F89" w:rsidRDefault="00354F89">
                          <w:r>
                            <w:t>[Geef een citaat uit het document of de samenvatting van een interessant punt op. Het tekstvak kan overal in het document worden neergezet. Ga naar het tabblad Hulpmiddelen voor tekenen als u de opmaak van het tekstvak voor het blikvangercitaat wilt wijzigen.]</w:t>
                          </w:r>
                        </w:p>
                      </w:sdtContent>
                    </w:sdt>
                  </w:txbxContent>
                </v:textbox>
              </v:shape>
            </w:pict>
          </mc:Fallback>
        </mc:AlternateContent>
      </w:r>
    </w:p>
    <w:p w14:paraId="087B126F" w14:textId="77777777" w:rsidR="0017781F" w:rsidRDefault="0017781F" w:rsidP="0017781F"/>
    <w:p w14:paraId="747EE39E" w14:textId="77777777" w:rsidR="0017781F" w:rsidRDefault="0017781F" w:rsidP="0017781F"/>
    <w:p w14:paraId="42EF268D" w14:textId="77777777" w:rsidR="0017781F" w:rsidRDefault="0017781F" w:rsidP="0017781F"/>
    <w:p w14:paraId="6BA6B654" w14:textId="77777777" w:rsidR="0017781F" w:rsidRDefault="0017781F" w:rsidP="0017781F"/>
    <w:p w14:paraId="75AD9CD0" w14:textId="77777777" w:rsidR="0017781F" w:rsidRDefault="0017781F" w:rsidP="0017781F"/>
    <w:p w14:paraId="2065D1C6" w14:textId="77777777" w:rsidR="0017781F" w:rsidRDefault="0017781F" w:rsidP="0017781F"/>
    <w:p w14:paraId="7D2D564B" w14:textId="77777777" w:rsidR="0017781F" w:rsidRDefault="0017781F" w:rsidP="0017781F"/>
    <w:p w14:paraId="4F547262" w14:textId="77777777" w:rsidR="0017781F" w:rsidRDefault="00D20B92" w:rsidP="0017781F">
      <w:r>
        <w:rPr>
          <w:noProof/>
        </w:rPr>
        <mc:AlternateContent>
          <mc:Choice Requires="wps">
            <w:drawing>
              <wp:anchor distT="0" distB="0" distL="114300" distR="114300" simplePos="0" relativeHeight="251742208" behindDoc="0" locked="0" layoutInCell="1" allowOverlap="1" wp14:anchorId="5DD47D3C" wp14:editId="3BD54EA6">
                <wp:simplePos x="0" y="0"/>
                <wp:positionH relativeFrom="column">
                  <wp:posOffset>2751455</wp:posOffset>
                </wp:positionH>
                <wp:positionV relativeFrom="paragraph">
                  <wp:posOffset>234315</wp:posOffset>
                </wp:positionV>
                <wp:extent cx="2519680" cy="2032000"/>
                <wp:effectExtent l="0" t="0" r="0" b="6350"/>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032000"/>
                        </a:xfrm>
                        <a:prstGeom prst="rect">
                          <a:avLst/>
                        </a:prstGeom>
                        <a:solidFill>
                          <a:srgbClr val="FFFFFF"/>
                        </a:solidFill>
                        <a:ln w="9525">
                          <a:noFill/>
                          <a:miter lim="800000"/>
                          <a:headEnd/>
                          <a:tailEnd/>
                        </a:ln>
                      </wps:spPr>
                      <wps:txbx>
                        <w:txbxContent>
                          <w:p w14:paraId="7D02EB24" w14:textId="77777777" w:rsidR="00D20B92" w:rsidRDefault="00D20B92" w:rsidP="00D20B92">
                            <w:pPr>
                              <w:spacing w:after="0"/>
                              <w:rPr>
                                <w:rFonts w:ascii="Calibri" w:hAnsi="Calibri"/>
                                <w:b/>
                                <w:color w:val="auto"/>
                                <w:sz w:val="24"/>
                                <w:szCs w:val="24"/>
                              </w:rPr>
                            </w:pPr>
                            <w:r w:rsidRPr="00D20B92">
                              <w:rPr>
                                <w:rFonts w:ascii="Calibri" w:hAnsi="Calibri"/>
                                <w:b/>
                                <w:color w:val="auto"/>
                                <w:sz w:val="24"/>
                                <w:szCs w:val="24"/>
                              </w:rPr>
                              <w:t>Ivo Oosting</w:t>
                            </w:r>
                          </w:p>
                          <w:p w14:paraId="7403CF38" w14:textId="77777777" w:rsidR="00D20B92" w:rsidRPr="00D20B92" w:rsidRDefault="00D20B92" w:rsidP="00D20B92">
                            <w:pPr>
                              <w:spacing w:after="0"/>
                              <w:rPr>
                                <w:rFonts w:ascii="Calibri" w:hAnsi="Calibri"/>
                                <w:b/>
                                <w:color w:val="auto"/>
                                <w:sz w:val="24"/>
                                <w:szCs w:val="24"/>
                              </w:rPr>
                            </w:pPr>
                            <w:r>
                              <w:rPr>
                                <w:rFonts w:ascii="Calibri" w:hAnsi="Calibri"/>
                                <w:b/>
                                <w:color w:val="auto"/>
                                <w:sz w:val="24"/>
                                <w:szCs w:val="24"/>
                              </w:rPr>
                              <w:t>Register Makelaar Taxateur</w:t>
                            </w:r>
                          </w:p>
                          <w:p w14:paraId="51317D05" w14:textId="77777777" w:rsidR="00D20B92" w:rsidRPr="00D20B92" w:rsidRDefault="00D20B92" w:rsidP="00D20B92">
                            <w:pPr>
                              <w:spacing w:after="0"/>
                              <w:rPr>
                                <w:rFonts w:ascii="Calibri" w:hAnsi="Calibri"/>
                                <w:b/>
                                <w:color w:val="auto"/>
                                <w:sz w:val="24"/>
                                <w:szCs w:val="24"/>
                              </w:rPr>
                            </w:pPr>
                          </w:p>
                          <w:p w14:paraId="72961562" w14:textId="77777777" w:rsidR="00D20B92" w:rsidRPr="00D20B92" w:rsidRDefault="00D20B92" w:rsidP="00D20B92">
                            <w:pPr>
                              <w:spacing w:after="0"/>
                              <w:rPr>
                                <w:rFonts w:ascii="Calibri" w:hAnsi="Calibri"/>
                                <w:b/>
                                <w:color w:val="auto"/>
                                <w:sz w:val="24"/>
                                <w:szCs w:val="24"/>
                              </w:rPr>
                            </w:pPr>
                            <w:r w:rsidRPr="00D20B92">
                              <w:rPr>
                                <w:rFonts w:ascii="Calibri" w:hAnsi="Calibri"/>
                                <w:b/>
                                <w:color w:val="auto"/>
                                <w:sz w:val="24"/>
                                <w:szCs w:val="24"/>
                              </w:rPr>
                              <w:t>Vertrouwd gezicht, nieuw kantoor</w:t>
                            </w:r>
                          </w:p>
                          <w:p w14:paraId="02BF5860" w14:textId="77777777" w:rsidR="00D20B92" w:rsidRPr="00D20B92" w:rsidRDefault="00D20B92" w:rsidP="00D20B92">
                            <w:pPr>
                              <w:spacing w:after="0"/>
                              <w:rPr>
                                <w:rFonts w:ascii="Calibri" w:hAnsi="Calibri"/>
                                <w:b/>
                                <w:color w:val="auto"/>
                                <w:sz w:val="24"/>
                                <w:szCs w:val="24"/>
                              </w:rPr>
                            </w:pPr>
                          </w:p>
                          <w:p w14:paraId="01AE1373" w14:textId="5A07200C" w:rsidR="00D20B92" w:rsidRPr="00D20B92" w:rsidRDefault="00D20B92" w:rsidP="00D20B92">
                            <w:pPr>
                              <w:spacing w:after="0"/>
                              <w:rPr>
                                <w:rFonts w:ascii="Calibri" w:hAnsi="Calibri"/>
                                <w:b/>
                                <w:color w:val="auto"/>
                                <w:sz w:val="24"/>
                                <w:szCs w:val="24"/>
                              </w:rPr>
                            </w:pPr>
                            <w:r w:rsidRPr="00D20B92">
                              <w:rPr>
                                <w:rFonts w:ascii="Calibri" w:hAnsi="Calibri"/>
                                <w:b/>
                                <w:color w:val="auto"/>
                                <w:sz w:val="24"/>
                                <w:szCs w:val="24"/>
                              </w:rPr>
                              <w:t>Vanaf 1994 werkzaam als makelaar in de regio Haaksbergen en directe omgeving</w:t>
                            </w:r>
                            <w:r>
                              <w:rPr>
                                <w:rFonts w:ascii="Calibri" w:hAnsi="Calibri"/>
                                <w:b/>
                                <w:color w:val="auto"/>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47D3C" id="_x0000_s1123" type="#_x0000_t202" style="position:absolute;margin-left:216.65pt;margin-top:18.45pt;width:198.4pt;height:16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" stroked="f">
                <v:textbox>
                  <w:txbxContent>
                    <w:p w14:paraId="7D02EB24" w14:textId="77777777" w:rsidR="00D20B92" w:rsidRDefault="00D20B92" w:rsidP="00D20B92">
                      <w:pPr>
                        <w:spacing w:after="0"/>
                        <w:rPr>
                          <w:rFonts w:ascii="Calibri" w:hAnsi="Calibri"/>
                          <w:b/>
                          <w:color w:val="auto"/>
                          <w:sz w:val="24"/>
                          <w:szCs w:val="24"/>
                        </w:rPr>
                      </w:pPr>
                      <w:r w:rsidRPr="00D20B92">
                        <w:rPr>
                          <w:rFonts w:ascii="Calibri" w:hAnsi="Calibri"/>
                          <w:b/>
                          <w:color w:val="auto"/>
                          <w:sz w:val="24"/>
                          <w:szCs w:val="24"/>
                        </w:rPr>
                        <w:t>Ivo Oosting</w:t>
                      </w:r>
                    </w:p>
                    <w:p w14:paraId="7403CF38" w14:textId="77777777" w:rsidR="00D20B92" w:rsidRPr="00D20B92" w:rsidRDefault="00D20B92" w:rsidP="00D20B92">
                      <w:pPr>
                        <w:spacing w:after="0"/>
                        <w:rPr>
                          <w:rFonts w:ascii="Calibri" w:hAnsi="Calibri"/>
                          <w:b/>
                          <w:color w:val="auto"/>
                          <w:sz w:val="24"/>
                          <w:szCs w:val="24"/>
                        </w:rPr>
                      </w:pPr>
                      <w:r>
                        <w:rPr>
                          <w:rFonts w:ascii="Calibri" w:hAnsi="Calibri"/>
                          <w:b/>
                          <w:color w:val="auto"/>
                          <w:sz w:val="24"/>
                          <w:szCs w:val="24"/>
                        </w:rPr>
                        <w:t>Register Makelaar Taxateur</w:t>
                      </w:r>
                    </w:p>
                    <w:p w14:paraId="51317D05" w14:textId="77777777" w:rsidR="00D20B92" w:rsidRPr="00D20B92" w:rsidRDefault="00D20B92" w:rsidP="00D20B92">
                      <w:pPr>
                        <w:spacing w:after="0"/>
                        <w:rPr>
                          <w:rFonts w:ascii="Calibri" w:hAnsi="Calibri"/>
                          <w:b/>
                          <w:color w:val="auto"/>
                          <w:sz w:val="24"/>
                          <w:szCs w:val="24"/>
                        </w:rPr>
                      </w:pPr>
                    </w:p>
                    <w:p w14:paraId="72961562" w14:textId="77777777" w:rsidR="00D20B92" w:rsidRPr="00D20B92" w:rsidRDefault="00D20B92" w:rsidP="00D20B92">
                      <w:pPr>
                        <w:spacing w:after="0"/>
                        <w:rPr>
                          <w:rFonts w:ascii="Calibri" w:hAnsi="Calibri"/>
                          <w:b/>
                          <w:color w:val="auto"/>
                          <w:sz w:val="24"/>
                          <w:szCs w:val="24"/>
                        </w:rPr>
                      </w:pPr>
                      <w:r w:rsidRPr="00D20B92">
                        <w:rPr>
                          <w:rFonts w:ascii="Calibri" w:hAnsi="Calibri"/>
                          <w:b/>
                          <w:color w:val="auto"/>
                          <w:sz w:val="24"/>
                          <w:szCs w:val="24"/>
                        </w:rPr>
                        <w:t>Vertrouwd gezicht, nieuw kantoor</w:t>
                      </w:r>
                    </w:p>
                    <w:p w14:paraId="02BF5860" w14:textId="77777777" w:rsidR="00D20B92" w:rsidRPr="00D20B92" w:rsidRDefault="00D20B92" w:rsidP="00D20B92">
                      <w:pPr>
                        <w:spacing w:after="0"/>
                        <w:rPr>
                          <w:rFonts w:ascii="Calibri" w:hAnsi="Calibri"/>
                          <w:b/>
                          <w:color w:val="auto"/>
                          <w:sz w:val="24"/>
                          <w:szCs w:val="24"/>
                        </w:rPr>
                      </w:pPr>
                    </w:p>
                    <w:p w14:paraId="01AE1373" w14:textId="5A07200C" w:rsidR="00D20B92" w:rsidRPr="00D20B92" w:rsidRDefault="00D20B92" w:rsidP="00D20B92">
                      <w:pPr>
                        <w:spacing w:after="0"/>
                        <w:rPr>
                          <w:rFonts w:ascii="Calibri" w:hAnsi="Calibri"/>
                          <w:b/>
                          <w:color w:val="auto"/>
                          <w:sz w:val="24"/>
                          <w:szCs w:val="24"/>
                        </w:rPr>
                      </w:pPr>
                      <w:r w:rsidRPr="00D20B92">
                        <w:rPr>
                          <w:rFonts w:ascii="Calibri" w:hAnsi="Calibri"/>
                          <w:b/>
                          <w:color w:val="auto"/>
                          <w:sz w:val="24"/>
                          <w:szCs w:val="24"/>
                        </w:rPr>
                        <w:t>Vanaf 1994 werkzaam als makelaar in de regio Haaksbergen en directe omgeving</w:t>
                      </w:r>
                      <w:r>
                        <w:rPr>
                          <w:rFonts w:ascii="Calibri" w:hAnsi="Calibri"/>
                          <w:b/>
                          <w:color w:val="auto"/>
                          <w:sz w:val="24"/>
                          <w:szCs w:val="24"/>
                        </w:rPr>
                        <w:t>.</w:t>
                      </w:r>
                    </w:p>
                  </w:txbxContent>
                </v:textbox>
              </v:shape>
            </w:pict>
          </mc:Fallback>
        </mc:AlternateContent>
      </w:r>
    </w:p>
    <w:p w14:paraId="75B4EC3F" w14:textId="77777777" w:rsidR="0017781F" w:rsidRDefault="00354F89" w:rsidP="0017781F">
      <w:r>
        <w:rPr>
          <w:noProof/>
        </w:rPr>
        <mc:AlternateContent>
          <mc:Choice Requires="wps">
            <w:drawing>
              <wp:anchor distT="0" distB="0" distL="114300" distR="114300" simplePos="0" relativeHeight="251738112" behindDoc="0" locked="0" layoutInCell="0" allowOverlap="0" wp14:anchorId="013706B5" wp14:editId="3708FD69">
                <wp:simplePos x="0" y="0"/>
                <wp:positionH relativeFrom="column">
                  <wp:posOffset>64770</wp:posOffset>
                </wp:positionH>
                <wp:positionV relativeFrom="page">
                  <wp:posOffset>4356735</wp:posOffset>
                </wp:positionV>
                <wp:extent cx="2520000" cy="1890000"/>
                <wp:effectExtent l="0" t="0" r="0"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890000"/>
                        </a:xfrm>
                        <a:prstGeom prst="rect">
                          <a:avLst/>
                        </a:prstGeom>
                        <a:solidFill>
                          <a:srgbClr val="FFFFFF"/>
                        </a:solidFill>
                        <a:ln w="9525">
                          <a:noFill/>
                          <a:miter lim="800000"/>
                          <a:headEnd/>
                          <a:tailEnd/>
                        </a:ln>
                      </wps:spPr>
                      <wps:txbx>
                        <w:txbxContent>
                          <w:p w14:paraId="69F07B19" w14:textId="77777777" w:rsidR="00354F89" w:rsidRDefault="000317BB">
                            <w:r>
                              <w:rPr>
                                <w:noProof/>
                              </w:rPr>
                              <w:drawing>
                                <wp:inline distT="0" distB="0" distL="0" distR="0" wp14:anchorId="114364CE" wp14:editId="617EDEA2">
                                  <wp:extent cx="2506980" cy="1906570"/>
                                  <wp:effectExtent l="0" t="0" r="762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rotWithShape="1">
                                          <a:blip r:embed="rId32">
                                            <a:extLst>
                                              <a:ext uri="{28A0092B-C50C-407E-A947-70E740481C1C}">
                                                <a14:useLocalDpi xmlns:a14="http://schemas.microsoft.com/office/drawing/2010/main" val="0"/>
                                              </a:ext>
                                            </a:extLst>
                                          </a:blip>
                                          <a:srcRect l="691" r="691"/>
                                          <a:stretch/>
                                        </pic:blipFill>
                                        <pic:spPr bwMode="auto">
                                          <a:xfrm>
                                            <a:off x="0" y="0"/>
                                            <a:ext cx="2516679" cy="19139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706B5" id="_x0000_s1124" type="#_x0000_t202" style="position:absolute;margin-left:5.1pt;margin-top:343.05pt;width:198.45pt;height:14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" o:allowincell="f" o:allowoverlap="f" stroked="f">
                <v:textbox inset="0,0,0,0">
                  <w:txbxContent>
                    <w:p w14:paraId="69F07B19" w14:textId="77777777" w:rsidR="00354F89" w:rsidRDefault="000317BB">
                      <w:r>
                        <w:rPr>
                          <w:noProof/>
                        </w:rPr>
                        <w:drawing>
                          <wp:inline distT="0" distB="0" distL="0" distR="0" wp14:anchorId="114364CE" wp14:editId="617EDEA2">
                            <wp:extent cx="2506980" cy="1906570"/>
                            <wp:effectExtent l="0" t="0" r="762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rotWithShape="1">
                                    <a:blip r:embed="rId32">
                                      <a:extLst>
                                        <a:ext uri="{28A0092B-C50C-407E-A947-70E740481C1C}">
                                          <a14:useLocalDpi xmlns:a14="http://schemas.microsoft.com/office/drawing/2010/main" val="0"/>
                                        </a:ext>
                                      </a:extLst>
                                    </a:blip>
                                    <a:srcRect l="691" r="691"/>
                                    <a:stretch/>
                                  </pic:blipFill>
                                  <pic:spPr bwMode="auto">
                                    <a:xfrm>
                                      <a:off x="0" y="0"/>
                                      <a:ext cx="2516679" cy="19139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14:paraId="38D81424" w14:textId="77777777" w:rsidR="0017781F" w:rsidRDefault="0017781F" w:rsidP="0017781F"/>
    <w:p w14:paraId="5489683E" w14:textId="77777777" w:rsidR="0017781F" w:rsidRDefault="0017781F" w:rsidP="0017781F"/>
    <w:p w14:paraId="3670F115" w14:textId="77777777" w:rsidR="0017781F" w:rsidRDefault="0017781F" w:rsidP="0017781F">
      <w:pPr>
        <w:tabs>
          <w:tab w:val="left" w:pos="2055"/>
        </w:tabs>
      </w:pPr>
    </w:p>
    <w:p w14:paraId="25DD9550" w14:textId="77777777" w:rsidR="0017781F" w:rsidRDefault="0017781F" w:rsidP="0017781F">
      <w:pPr>
        <w:tabs>
          <w:tab w:val="left" w:pos="2055"/>
        </w:tabs>
      </w:pPr>
    </w:p>
    <w:p w14:paraId="40B5DA01" w14:textId="77777777" w:rsidR="0017781F" w:rsidRDefault="0017781F" w:rsidP="0017781F">
      <w:pPr>
        <w:tabs>
          <w:tab w:val="left" w:pos="2055"/>
        </w:tabs>
      </w:pPr>
    </w:p>
    <w:p w14:paraId="1B793E32" w14:textId="77777777" w:rsidR="0017781F" w:rsidRDefault="0017781F" w:rsidP="0017781F">
      <w:pPr>
        <w:tabs>
          <w:tab w:val="left" w:pos="2055"/>
        </w:tabs>
      </w:pPr>
    </w:p>
    <w:p w14:paraId="1553B1E0" w14:textId="77777777" w:rsidR="0017781F" w:rsidRDefault="00354F89" w:rsidP="0017781F">
      <w:pPr>
        <w:tabs>
          <w:tab w:val="left" w:pos="2055"/>
        </w:tabs>
      </w:pPr>
      <w:r>
        <w:rPr>
          <w:noProof/>
        </w:rPr>
        <mc:AlternateContent>
          <mc:Choice Requires="wps">
            <w:drawing>
              <wp:anchor distT="0" distB="0" distL="114300" distR="114300" simplePos="0" relativeHeight="251744256" behindDoc="0" locked="0" layoutInCell="1" allowOverlap="1" wp14:anchorId="6EEE6CB3" wp14:editId="4BCD063D">
                <wp:simplePos x="0" y="0"/>
                <wp:positionH relativeFrom="column">
                  <wp:posOffset>2751455</wp:posOffset>
                </wp:positionH>
                <wp:positionV relativeFrom="paragraph">
                  <wp:posOffset>175895</wp:posOffset>
                </wp:positionV>
                <wp:extent cx="2519680" cy="205740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057400"/>
                        </a:xfrm>
                        <a:prstGeom prst="rect">
                          <a:avLst/>
                        </a:prstGeom>
                        <a:solidFill>
                          <a:srgbClr val="FFFFFF"/>
                        </a:solidFill>
                        <a:ln w="9525">
                          <a:noFill/>
                          <a:miter lim="800000"/>
                          <a:headEnd/>
                          <a:tailEnd/>
                        </a:ln>
                      </wps:spPr>
                      <wps:txbx>
                        <w:txbxContent>
                          <w:p w14:paraId="69BA350D" w14:textId="77777777" w:rsidR="00354F89" w:rsidRPr="00354F89" w:rsidRDefault="00354F89" w:rsidP="00354F89">
                            <w:pPr>
                              <w:spacing w:after="0"/>
                              <w:rPr>
                                <w:rFonts w:ascii="Calibri" w:hAnsi="Calibri"/>
                                <w:b/>
                                <w:color w:val="auto"/>
                                <w:sz w:val="24"/>
                                <w:szCs w:val="24"/>
                              </w:rPr>
                            </w:pPr>
                            <w:r w:rsidRPr="00354F89">
                              <w:rPr>
                                <w:rFonts w:ascii="Calibri" w:hAnsi="Calibri"/>
                                <w:b/>
                                <w:color w:val="auto"/>
                                <w:sz w:val="24"/>
                                <w:szCs w:val="24"/>
                              </w:rPr>
                              <w:t>Molenstraat 5a</w:t>
                            </w:r>
                          </w:p>
                          <w:p w14:paraId="279233DA" w14:textId="77777777" w:rsidR="00354F89" w:rsidRPr="00354F89" w:rsidRDefault="00354F89" w:rsidP="00354F89">
                            <w:pPr>
                              <w:spacing w:after="0"/>
                              <w:rPr>
                                <w:rFonts w:ascii="Calibri" w:hAnsi="Calibri"/>
                                <w:b/>
                                <w:color w:val="auto"/>
                                <w:sz w:val="24"/>
                                <w:szCs w:val="24"/>
                              </w:rPr>
                            </w:pPr>
                            <w:r w:rsidRPr="00354F89">
                              <w:rPr>
                                <w:rFonts w:ascii="Calibri" w:hAnsi="Calibri"/>
                                <w:b/>
                                <w:color w:val="auto"/>
                                <w:sz w:val="24"/>
                                <w:szCs w:val="24"/>
                              </w:rPr>
                              <w:t>7481 GK  Haaksbergen</w:t>
                            </w:r>
                          </w:p>
                          <w:p w14:paraId="2EDBFCE6" w14:textId="77777777" w:rsidR="00354F89" w:rsidRDefault="00354F89" w:rsidP="00354F89">
                            <w:pPr>
                              <w:spacing w:after="0"/>
                              <w:rPr>
                                <w:rFonts w:ascii="Calibri" w:hAnsi="Calibri"/>
                                <w:sz w:val="24"/>
                                <w:szCs w:val="24"/>
                              </w:rPr>
                            </w:pPr>
                          </w:p>
                          <w:p w14:paraId="4881E111" w14:textId="77777777" w:rsidR="00354F89" w:rsidRDefault="00354F89" w:rsidP="00354F89">
                            <w:pPr>
                              <w:spacing w:after="0"/>
                              <w:rPr>
                                <w:rFonts w:ascii="Calibri" w:hAnsi="Calibri"/>
                                <w:sz w:val="24"/>
                                <w:szCs w:val="24"/>
                              </w:rPr>
                            </w:pPr>
                          </w:p>
                          <w:p w14:paraId="39A41707" w14:textId="77777777" w:rsidR="00D20B92" w:rsidRDefault="00D20B92" w:rsidP="00354F89">
                            <w:pPr>
                              <w:spacing w:after="0"/>
                              <w:rPr>
                                <w:rFonts w:ascii="Calibri" w:hAnsi="Calibri"/>
                                <w:b/>
                                <w:color w:val="auto"/>
                                <w:sz w:val="24"/>
                                <w:szCs w:val="24"/>
                              </w:rPr>
                            </w:pPr>
                          </w:p>
                          <w:p w14:paraId="671436D1"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T: (053) 4785670</w:t>
                            </w:r>
                          </w:p>
                          <w:p w14:paraId="0D87D083"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M: (06) 20110214</w:t>
                            </w:r>
                          </w:p>
                          <w:p w14:paraId="2E56EA3D"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E: info@oostingmakelaardij.nl</w:t>
                            </w:r>
                          </w:p>
                          <w:p w14:paraId="5764E5EC"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I: www.oostingmakelaardij.nl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E6CB3" id="_x0000_s1125" type="#_x0000_t202" style="position:absolute;margin-left:216.65pt;margin-top:13.85pt;width:198.4pt;height:1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" stroked="f">
                <v:textbox>
                  <w:txbxContent>
                    <w:p w14:paraId="69BA350D" w14:textId="77777777" w:rsidR="00354F89" w:rsidRPr="00354F89" w:rsidRDefault="00354F89" w:rsidP="00354F89">
                      <w:pPr>
                        <w:spacing w:after="0"/>
                        <w:rPr>
                          <w:rFonts w:ascii="Calibri" w:hAnsi="Calibri"/>
                          <w:b/>
                          <w:color w:val="auto"/>
                          <w:sz w:val="24"/>
                          <w:szCs w:val="24"/>
                        </w:rPr>
                      </w:pPr>
                      <w:r w:rsidRPr="00354F89">
                        <w:rPr>
                          <w:rFonts w:ascii="Calibri" w:hAnsi="Calibri"/>
                          <w:b/>
                          <w:color w:val="auto"/>
                          <w:sz w:val="24"/>
                          <w:szCs w:val="24"/>
                        </w:rPr>
                        <w:t>Molenstraat 5a</w:t>
                      </w:r>
                    </w:p>
                    <w:p w14:paraId="279233DA" w14:textId="77777777" w:rsidR="00354F89" w:rsidRPr="00354F89" w:rsidRDefault="00354F89" w:rsidP="00354F89">
                      <w:pPr>
                        <w:spacing w:after="0"/>
                        <w:rPr>
                          <w:rFonts w:ascii="Calibri" w:hAnsi="Calibri"/>
                          <w:b/>
                          <w:color w:val="auto"/>
                          <w:sz w:val="24"/>
                          <w:szCs w:val="24"/>
                        </w:rPr>
                      </w:pPr>
                      <w:r w:rsidRPr="00354F89">
                        <w:rPr>
                          <w:rFonts w:ascii="Calibri" w:hAnsi="Calibri"/>
                          <w:b/>
                          <w:color w:val="auto"/>
                          <w:sz w:val="24"/>
                          <w:szCs w:val="24"/>
                        </w:rPr>
                        <w:t>7481 GK  Haaksbergen</w:t>
                      </w:r>
                    </w:p>
                    <w:p w14:paraId="2EDBFCE6" w14:textId="77777777" w:rsidR="00354F89" w:rsidRDefault="00354F89" w:rsidP="00354F89">
                      <w:pPr>
                        <w:spacing w:after="0"/>
                        <w:rPr>
                          <w:rFonts w:ascii="Calibri" w:hAnsi="Calibri"/>
                          <w:sz w:val="24"/>
                          <w:szCs w:val="24"/>
                        </w:rPr>
                      </w:pPr>
                    </w:p>
                    <w:p w14:paraId="4881E111" w14:textId="77777777" w:rsidR="00354F89" w:rsidRDefault="00354F89" w:rsidP="00354F89">
                      <w:pPr>
                        <w:spacing w:after="0"/>
                        <w:rPr>
                          <w:rFonts w:ascii="Calibri" w:hAnsi="Calibri"/>
                          <w:sz w:val="24"/>
                          <w:szCs w:val="24"/>
                        </w:rPr>
                      </w:pPr>
                    </w:p>
                    <w:p w14:paraId="39A41707" w14:textId="77777777" w:rsidR="00D20B92" w:rsidRDefault="00D20B92" w:rsidP="00354F89">
                      <w:pPr>
                        <w:spacing w:after="0"/>
                        <w:rPr>
                          <w:rFonts w:ascii="Calibri" w:hAnsi="Calibri"/>
                          <w:b/>
                          <w:color w:val="auto"/>
                          <w:sz w:val="24"/>
                          <w:szCs w:val="24"/>
                        </w:rPr>
                      </w:pPr>
                    </w:p>
                    <w:p w14:paraId="671436D1"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T: (053) 4785670</w:t>
                      </w:r>
                    </w:p>
                    <w:p w14:paraId="0D87D083"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M: (06) 20110214</w:t>
                      </w:r>
                    </w:p>
                    <w:p w14:paraId="2E56EA3D"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E: info@oostingmakelaardij.nl</w:t>
                      </w:r>
                    </w:p>
                    <w:p w14:paraId="5764E5EC" w14:textId="77777777" w:rsidR="00354F89" w:rsidRPr="00D20B92" w:rsidRDefault="00354F89" w:rsidP="00354F89">
                      <w:pPr>
                        <w:spacing w:after="0"/>
                        <w:rPr>
                          <w:rFonts w:ascii="Calibri" w:hAnsi="Calibri"/>
                          <w:b/>
                          <w:color w:val="auto"/>
                          <w:sz w:val="24"/>
                          <w:szCs w:val="24"/>
                        </w:rPr>
                      </w:pPr>
                      <w:r w:rsidRPr="00D20B92">
                        <w:rPr>
                          <w:rFonts w:ascii="Calibri" w:hAnsi="Calibri"/>
                          <w:b/>
                          <w:color w:val="auto"/>
                          <w:sz w:val="24"/>
                          <w:szCs w:val="24"/>
                        </w:rPr>
                        <w:t>I: www.oostingmakelaardij.nl</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3752BB4" wp14:editId="111A4E31">
                <wp:simplePos x="0" y="0"/>
                <wp:positionH relativeFrom="column">
                  <wp:posOffset>64770</wp:posOffset>
                </wp:positionH>
                <wp:positionV relativeFrom="paragraph">
                  <wp:posOffset>237490</wp:posOffset>
                </wp:positionV>
                <wp:extent cx="2520000" cy="1890000"/>
                <wp:effectExtent l="0" t="0" r="13970" b="1524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890000"/>
                        </a:xfrm>
                        <a:prstGeom prst="rect">
                          <a:avLst/>
                        </a:prstGeom>
                        <a:solidFill>
                          <a:srgbClr val="FFFFFF"/>
                        </a:solidFill>
                        <a:ln w="9525">
                          <a:solidFill>
                            <a:schemeClr val="bg1"/>
                          </a:solidFill>
                          <a:miter lim="800000"/>
                          <a:headEnd/>
                          <a:tailEnd/>
                        </a:ln>
                      </wps:spPr>
                      <wps:txbx>
                        <w:txbxContent>
                          <w:p w14:paraId="1D699AED" w14:textId="77777777" w:rsidR="00354F89" w:rsidRDefault="00F06552" w:rsidP="00354F89">
                            <w:r>
                              <w:rPr>
                                <w:noProof/>
                              </w:rPr>
                              <w:drawing>
                                <wp:inline distT="0" distB="0" distL="0" distR="0" wp14:anchorId="5B2FC57E" wp14:editId="52B8480B">
                                  <wp:extent cx="2507615" cy="1880870"/>
                                  <wp:effectExtent l="0" t="0" r="6985" b="508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0.JPG"/>
                                          <pic:cNvPicPr/>
                                        </pic:nvPicPr>
                                        <pic:blipFill>
                                          <a:blip r:embed="rId33">
                                            <a:extLst>
                                              <a:ext uri="{28A0092B-C50C-407E-A947-70E740481C1C}">
                                                <a14:useLocalDpi xmlns:a14="http://schemas.microsoft.com/office/drawing/2010/main" val="0"/>
                                              </a:ext>
                                            </a:extLst>
                                          </a:blip>
                                          <a:stretch>
                                            <a:fillRect/>
                                          </a:stretch>
                                        </pic:blipFill>
                                        <pic:spPr>
                                          <a:xfrm>
                                            <a:off x="0" y="0"/>
                                            <a:ext cx="2507615" cy="188087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52BB4" id="_x0000_s1126" type="#_x0000_t202" style="position:absolute;margin-left:5.1pt;margin-top:18.7pt;width:198.45pt;height:148.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" strokecolor="white [3212]">
                <v:textbox inset="0,0,0,0">
                  <w:txbxContent>
                    <w:p w14:paraId="1D699AED" w14:textId="77777777" w:rsidR="00354F89" w:rsidRDefault="00F06552" w:rsidP="00354F89">
                      <w:r>
                        <w:rPr>
                          <w:noProof/>
                        </w:rPr>
                        <w:drawing>
                          <wp:inline distT="0" distB="0" distL="0" distR="0" wp14:anchorId="5B2FC57E" wp14:editId="52B8480B">
                            <wp:extent cx="2507615" cy="1880870"/>
                            <wp:effectExtent l="0" t="0" r="6985" b="508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0.JPG"/>
                                    <pic:cNvPicPr/>
                                  </pic:nvPicPr>
                                  <pic:blipFill>
                                    <a:blip r:embed="rId33">
                                      <a:extLst>
                                        <a:ext uri="{28A0092B-C50C-407E-A947-70E740481C1C}">
                                          <a14:useLocalDpi xmlns:a14="http://schemas.microsoft.com/office/drawing/2010/main" val="0"/>
                                        </a:ext>
                                      </a:extLst>
                                    </a:blip>
                                    <a:stretch>
                                      <a:fillRect/>
                                    </a:stretch>
                                  </pic:blipFill>
                                  <pic:spPr>
                                    <a:xfrm>
                                      <a:off x="0" y="0"/>
                                      <a:ext cx="2507615" cy="1880870"/>
                                    </a:xfrm>
                                    <a:prstGeom prst="rect">
                                      <a:avLst/>
                                    </a:prstGeom>
                                  </pic:spPr>
                                </pic:pic>
                              </a:graphicData>
                            </a:graphic>
                          </wp:inline>
                        </w:drawing>
                      </w:r>
                    </w:p>
                  </w:txbxContent>
                </v:textbox>
              </v:shape>
            </w:pict>
          </mc:Fallback>
        </mc:AlternateContent>
      </w:r>
    </w:p>
    <w:p w14:paraId="46DB8A35" w14:textId="77777777" w:rsidR="0017781F" w:rsidRDefault="0017781F" w:rsidP="0017781F">
      <w:pPr>
        <w:tabs>
          <w:tab w:val="left" w:pos="2055"/>
        </w:tabs>
      </w:pPr>
    </w:p>
    <w:p w14:paraId="6F51F70E" w14:textId="77777777" w:rsidR="0017781F" w:rsidRDefault="0017781F" w:rsidP="0017781F">
      <w:pPr>
        <w:tabs>
          <w:tab w:val="left" w:pos="2055"/>
        </w:tabs>
      </w:pPr>
    </w:p>
    <w:p w14:paraId="367FD231" w14:textId="77777777" w:rsidR="0017781F" w:rsidRDefault="0017781F" w:rsidP="0017781F">
      <w:pPr>
        <w:tabs>
          <w:tab w:val="left" w:pos="2055"/>
        </w:tabs>
      </w:pPr>
    </w:p>
    <w:p w14:paraId="60AF7040" w14:textId="77777777" w:rsidR="0017781F" w:rsidRDefault="0017781F" w:rsidP="0017781F">
      <w:pPr>
        <w:tabs>
          <w:tab w:val="left" w:pos="2055"/>
        </w:tabs>
      </w:pPr>
    </w:p>
    <w:p w14:paraId="457227E8" w14:textId="77777777" w:rsidR="0017781F" w:rsidRDefault="0017781F" w:rsidP="0017781F">
      <w:pPr>
        <w:tabs>
          <w:tab w:val="left" w:pos="2055"/>
        </w:tabs>
      </w:pPr>
    </w:p>
    <w:p w14:paraId="4771D542" w14:textId="77777777" w:rsidR="0017781F" w:rsidRDefault="0017781F" w:rsidP="0017781F"/>
    <w:p w14:paraId="750F26FB" w14:textId="77777777" w:rsidR="0017781F" w:rsidRDefault="0017781F" w:rsidP="0017781F"/>
    <w:p w14:paraId="61575B80" w14:textId="77777777" w:rsidR="0017781F" w:rsidRPr="00FD2595" w:rsidRDefault="0017781F" w:rsidP="00FD2595"/>
    <w:sectPr w:rsidR="0017781F" w:rsidRPr="00FD2595" w:rsidSect="00FD2595">
      <w:headerReference w:type="default" r:id="rId34"/>
      <w:footerReference w:type="default" r:id="rId35"/>
      <w:footerReference w:type="first" r:id="rId36"/>
      <w:pgSz w:w="11907" w:h="16839" w:code="1"/>
      <w:pgMar w:top="1145" w:right="1049" w:bottom="1145" w:left="567" w:header="709"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43380" w14:textId="77777777" w:rsidR="009B33BD" w:rsidRDefault="009B33BD">
      <w:r>
        <w:separator/>
      </w:r>
    </w:p>
  </w:endnote>
  <w:endnote w:type="continuationSeparator" w:id="0">
    <w:p w14:paraId="75B4296F" w14:textId="77777777" w:rsidR="009B33BD" w:rsidRDefault="009B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1415" w14:textId="77777777" w:rsidR="003D2202" w:rsidRDefault="00D20B92">
    <w:pPr>
      <w:pStyle w:val="Voettekst"/>
    </w:pPr>
    <w:r>
      <w:rPr>
        <w:noProof/>
      </w:rPr>
      <mc:AlternateContent>
        <mc:Choice Requires="wps">
          <w:drawing>
            <wp:anchor distT="0" distB="0" distL="114300" distR="114300" simplePos="0" relativeHeight="251659264" behindDoc="0" locked="0" layoutInCell="1" allowOverlap="1" wp14:anchorId="01EE5428" wp14:editId="2F1F4119">
              <wp:simplePos x="0" y="0"/>
              <wp:positionH relativeFrom="column">
                <wp:posOffset>-4445</wp:posOffset>
              </wp:positionH>
              <wp:positionV relativeFrom="paragraph">
                <wp:posOffset>899160</wp:posOffset>
              </wp:positionV>
              <wp:extent cx="5689600" cy="0"/>
              <wp:effectExtent l="57150" t="57150" r="63500" b="95250"/>
              <wp:wrapNone/>
              <wp:docPr id="294" name="Rechte verbindingslijn 294"/>
              <wp:cNvGraphicFramePr/>
              <a:graphic xmlns:a="http://schemas.openxmlformats.org/drawingml/2006/main">
                <a:graphicData uri="http://schemas.microsoft.com/office/word/2010/wordprocessingShape">
                  <wps:wsp>
                    <wps:cNvCnPr/>
                    <wps:spPr>
                      <a:xfrm>
                        <a:off x="0" y="0"/>
                        <a:ext cx="5689600" cy="0"/>
                      </a:xfrm>
                      <a:prstGeom prst="line">
                        <a:avLst/>
                      </a:prstGeom>
                      <a:ln>
                        <a:solidFill>
                          <a:srgbClr val="92D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0B63B19F" id="Rechte verbindingslijn 29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70.8pt" to="447.6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" strokecolor="#92d050" strokeweight="2.75pt">
              <v:shadow on="t" color="black" opacity="27525f" origin=",.5" offset="0,.55556mm"/>
            </v:line>
          </w:pict>
        </mc:Fallback>
      </mc:AlternateContent>
    </w:r>
    <w:r w:rsidR="00FD2595">
      <w:rPr>
        <w:noProof/>
      </w:rPr>
      <w:drawing>
        <wp:inline distT="0" distB="0" distL="0" distR="0" wp14:anchorId="5D112942" wp14:editId="7668BD43">
          <wp:extent cx="1590261" cy="81770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OSTING_MAKELAARDIJ_FC.jpg"/>
                  <pic:cNvPicPr/>
                </pic:nvPicPr>
                <pic:blipFill>
                  <a:blip r:embed="rId1">
                    <a:extLst>
                      <a:ext uri="{28A0092B-C50C-407E-A947-70E740481C1C}">
                        <a14:useLocalDpi xmlns:a14="http://schemas.microsoft.com/office/drawing/2010/main" val="0"/>
                      </a:ext>
                    </a:extLst>
                  </a:blip>
                  <a:stretch>
                    <a:fillRect/>
                  </a:stretch>
                </pic:blipFill>
                <pic:spPr>
                  <a:xfrm>
                    <a:off x="0" y="0"/>
                    <a:ext cx="1592385" cy="8187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4C610" w14:textId="77777777" w:rsidR="00FD2595" w:rsidRDefault="00FD2595">
    <w:pPr>
      <w:pStyle w:val="Voettekst"/>
    </w:pPr>
    <w:r>
      <w:rPr>
        <w:noProof/>
      </w:rPr>
      <w:drawing>
        <wp:inline distT="0" distB="0" distL="0" distR="0" wp14:anchorId="2B31AFF2" wp14:editId="2C37B374">
          <wp:extent cx="981777" cy="504825"/>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OSTING_MAKELAARDIJ_FC.jpg"/>
                  <pic:cNvPicPr/>
                </pic:nvPicPr>
                <pic:blipFill>
                  <a:blip r:embed="rId1">
                    <a:extLst>
                      <a:ext uri="{28A0092B-C50C-407E-A947-70E740481C1C}">
                        <a14:useLocalDpi xmlns:a14="http://schemas.microsoft.com/office/drawing/2010/main" val="0"/>
                      </a:ext>
                    </a:extLst>
                  </a:blip>
                  <a:stretch>
                    <a:fillRect/>
                  </a:stretch>
                </pic:blipFill>
                <pic:spPr>
                  <a:xfrm>
                    <a:off x="0" y="0"/>
                    <a:ext cx="988731" cy="50840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67150" w14:textId="77777777" w:rsidR="009B33BD" w:rsidRDefault="009B33BD">
      <w:r>
        <w:separator/>
      </w:r>
    </w:p>
  </w:footnote>
  <w:footnote w:type="continuationSeparator" w:id="0">
    <w:p w14:paraId="0D2DDD3A" w14:textId="77777777" w:rsidR="009B33BD" w:rsidRDefault="009B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35CB" w14:textId="77777777" w:rsidR="003D2202" w:rsidRDefault="009274FF" w:rsidP="00FD2595">
    <w:pPr>
      <w:pStyle w:val="Koptekst"/>
      <w:tabs>
        <w:tab w:val="clear" w:pos="4680"/>
        <w:tab w:val="clear" w:pos="9360"/>
        <w:tab w:val="left" w:pos="2348"/>
      </w:tabs>
    </w:pPr>
    <w:sdt>
      <w:sdtPr>
        <w:id w:val="80127134"/>
        <w:placeholder>
          <w:docPart w:val="6E8E5D5A23E344929233C32501C0EE45"/>
        </w:placeholder>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r w:rsidR="00264844">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9A87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5DC3F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9096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7A6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94ABD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76BA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8C30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BEAE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56B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D809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F09ED"/>
    <w:multiLevelType w:val="multilevel"/>
    <w:tmpl w:val="CD40BF9A"/>
    <w:styleLink w:val="Lijstmetopsommingstekens"/>
    <w:lvl w:ilvl="0">
      <w:start w:val="1"/>
      <w:numFmt w:val="bullet"/>
      <w:pStyle w:val="Opsommingsteken1"/>
      <w:lvlText w:val=""/>
      <w:lvlJc w:val="left"/>
      <w:pPr>
        <w:ind w:left="245" w:hanging="245"/>
      </w:pPr>
      <w:rPr>
        <w:rFonts w:ascii="Wingdings 2" w:hAnsi="Wingdings 2" w:hint="default"/>
        <w:color w:val="FE8637" w:themeColor="accent1"/>
        <w:sz w:val="16"/>
      </w:rPr>
    </w:lvl>
    <w:lvl w:ilvl="1">
      <w:start w:val="1"/>
      <w:numFmt w:val="bullet"/>
      <w:pStyle w:val="Opsommingsteken2"/>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1" w15:restartNumberingAfterBreak="0">
    <w:nsid w:val="197E3499"/>
    <w:multiLevelType w:val="multilevel"/>
    <w:tmpl w:val="85C08436"/>
    <w:styleLink w:val="Genummerdelij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2"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10"/>
  </w:num>
  <w:num w:numId="17">
    <w:abstractNumId w:val="10"/>
  </w:num>
  <w:num w:numId="18">
    <w:abstractNumId w:val="10"/>
  </w:num>
  <w:num w:numId="19">
    <w:abstractNumId w:val="11"/>
  </w:num>
  <w:num w:numId="20">
    <w:abstractNumId w:val="10"/>
  </w:num>
  <w:num w:numId="21">
    <w:abstractNumId w:val="10"/>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10241" style="mso-height-percent:900" fillcolor="white">
      <v:fill color="white"/>
      <o:colormru v:ext="edit" colors="#40a6be,#b4dce6,#98cfdc,#ff7d26,#ff9d5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595"/>
    <w:rsid w:val="000317BB"/>
    <w:rsid w:val="000A461C"/>
    <w:rsid w:val="000B4B85"/>
    <w:rsid w:val="000D3A2B"/>
    <w:rsid w:val="000F57D0"/>
    <w:rsid w:val="0017781F"/>
    <w:rsid w:val="001D44AE"/>
    <w:rsid w:val="001F7D6B"/>
    <w:rsid w:val="00264844"/>
    <w:rsid w:val="0027202E"/>
    <w:rsid w:val="00285E1A"/>
    <w:rsid w:val="00354F89"/>
    <w:rsid w:val="003C4579"/>
    <w:rsid w:val="003D2202"/>
    <w:rsid w:val="003F09B6"/>
    <w:rsid w:val="0040246E"/>
    <w:rsid w:val="004107BD"/>
    <w:rsid w:val="00424272"/>
    <w:rsid w:val="004656CB"/>
    <w:rsid w:val="004D769D"/>
    <w:rsid w:val="005430FE"/>
    <w:rsid w:val="006428EA"/>
    <w:rsid w:val="00647A30"/>
    <w:rsid w:val="00792BC6"/>
    <w:rsid w:val="007D350F"/>
    <w:rsid w:val="00853D46"/>
    <w:rsid w:val="008B330B"/>
    <w:rsid w:val="00921690"/>
    <w:rsid w:val="009274FF"/>
    <w:rsid w:val="009B33BD"/>
    <w:rsid w:val="00A105D7"/>
    <w:rsid w:val="00A34BC2"/>
    <w:rsid w:val="00A477CA"/>
    <w:rsid w:val="00B67460"/>
    <w:rsid w:val="00C15211"/>
    <w:rsid w:val="00C723FF"/>
    <w:rsid w:val="00CF38B1"/>
    <w:rsid w:val="00D20B92"/>
    <w:rsid w:val="00D54345"/>
    <w:rsid w:val="00D922B7"/>
    <w:rsid w:val="00DB4AE1"/>
    <w:rsid w:val="00DC6BA7"/>
    <w:rsid w:val="00F06552"/>
    <w:rsid w:val="00F16D26"/>
    <w:rsid w:val="00F733CE"/>
    <w:rsid w:val="00FD056D"/>
    <w:rsid w:val="00FD2595"/>
  </w:rsids>
  <m:mathPr>
    <m:mathFont m:val="Cambria Math"/>
    <m:brkBin m:val="before"/>
    <m:brkBinSub m:val="--"/>
    <m:smallFrac m:val="0"/>
    <m:dispDef/>
    <m:lMargin m:val="1440"/>
    <m:rMargin m:val="144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style="mso-height-percent:900" fillcolor="white">
      <v:fill color="white"/>
      <o:colormru v:ext="edit" colors="#40a6be,#b4dce6,#98cfdc,#ff7d26,#ff9d5b"/>
    </o:shapedefaults>
    <o:shapelayout v:ext="edit">
      <o:idmap v:ext="edit" data="1"/>
    </o:shapelayout>
  </w:shapeDefaults>
  <w:decimalSymbol w:val=","/>
  <w:listSeparator w:val=";"/>
  <w14:docId w14:val="4C7461D0"/>
  <w15:docId w15:val="{465CD6F0-D3C4-4C18-94A6-7CD6140B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qFormat="1"/>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9"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414751" w:themeColor="text2" w:themeShade="BF"/>
      <w:sz w:val="20"/>
      <w:szCs w:val="20"/>
    </w:rPr>
  </w:style>
  <w:style w:type="paragraph" w:styleId="Kop1">
    <w:name w:val="heading 1"/>
    <w:basedOn w:val="Standaard"/>
    <w:next w:val="Standaard"/>
    <w:link w:val="Kop1Char"/>
    <w:uiPriority w:val="9"/>
    <w:semiHidden/>
    <w:unhideWhenUsed/>
    <w:pPr>
      <w:spacing w:before="360" w:after="40"/>
      <w:outlineLvl w:val="0"/>
    </w:pPr>
    <w:rPr>
      <w:rFonts w:asciiTheme="majorHAnsi" w:hAnsiTheme="majorHAnsi"/>
      <w:smallCaps/>
      <w:spacing w:val="5"/>
      <w:sz w:val="32"/>
      <w:szCs w:val="32"/>
    </w:rPr>
  </w:style>
  <w:style w:type="paragraph" w:styleId="Kop2">
    <w:name w:val="heading 2"/>
    <w:basedOn w:val="Standaard"/>
    <w:next w:val="Standaard"/>
    <w:link w:val="Kop2Char"/>
    <w:uiPriority w:val="9"/>
    <w:semiHidden/>
    <w:unhideWhenUsed/>
    <w:pPr>
      <w:spacing w:after="0"/>
      <w:outlineLvl w:val="1"/>
    </w:pPr>
    <w:rPr>
      <w:rFonts w:asciiTheme="majorHAnsi" w:hAnsiTheme="majorHAnsi"/>
      <w:sz w:val="28"/>
      <w:szCs w:val="28"/>
    </w:rPr>
  </w:style>
  <w:style w:type="paragraph" w:styleId="Kop3">
    <w:name w:val="heading 3"/>
    <w:basedOn w:val="Standaard"/>
    <w:next w:val="Standaard"/>
    <w:link w:val="Kop3Char"/>
    <w:uiPriority w:val="9"/>
    <w:semiHidden/>
    <w:unhideWhenUsed/>
    <w:pPr>
      <w:spacing w:after="0"/>
      <w:outlineLvl w:val="2"/>
    </w:pPr>
    <w:rPr>
      <w:rFonts w:asciiTheme="majorHAnsi" w:hAnsiTheme="majorHAnsi"/>
      <w:spacing w:val="5"/>
      <w:sz w:val="24"/>
      <w:szCs w:val="24"/>
    </w:rPr>
  </w:style>
  <w:style w:type="paragraph" w:styleId="Kop4">
    <w:name w:val="heading 4"/>
    <w:basedOn w:val="Standaard"/>
    <w:next w:val="Standaard"/>
    <w:link w:val="Kop4Char"/>
    <w:uiPriority w:val="9"/>
    <w:semiHidden/>
    <w:unhideWhenUsed/>
    <w:pPr>
      <w:spacing w:after="0"/>
      <w:outlineLvl w:val="3"/>
    </w:pPr>
    <w:rPr>
      <w:rFonts w:asciiTheme="majorHAnsi" w:hAnsiTheme="majorHAnsi"/>
      <w:color w:val="E65B01" w:themeColor="accent1" w:themeShade="BF"/>
      <w:sz w:val="22"/>
      <w:szCs w:val="22"/>
    </w:rPr>
  </w:style>
  <w:style w:type="paragraph" w:styleId="Kop5">
    <w:name w:val="heading 5"/>
    <w:basedOn w:val="Standaard"/>
    <w:next w:val="Standaard"/>
    <w:link w:val="Kop5Char"/>
    <w:uiPriority w:val="9"/>
    <w:semiHidden/>
    <w:unhideWhenUsed/>
    <w:pPr>
      <w:spacing w:after="0"/>
      <w:outlineLvl w:val="4"/>
    </w:pPr>
    <w:rPr>
      <w:i/>
      <w:color w:val="E65B01" w:themeColor="accent1" w:themeShade="BF"/>
      <w:sz w:val="22"/>
      <w:szCs w:val="22"/>
    </w:rPr>
  </w:style>
  <w:style w:type="paragraph" w:styleId="Kop6">
    <w:name w:val="heading 6"/>
    <w:basedOn w:val="Standaard"/>
    <w:next w:val="Standaard"/>
    <w:link w:val="Kop6Char"/>
    <w:uiPriority w:val="9"/>
    <w:semiHidden/>
    <w:unhideWhenUsed/>
    <w:pPr>
      <w:spacing w:after="0"/>
      <w:outlineLvl w:val="5"/>
    </w:pPr>
    <w:rPr>
      <w:b/>
      <w:color w:val="E65B01" w:themeColor="accent1" w:themeShade="BF"/>
    </w:rPr>
  </w:style>
  <w:style w:type="paragraph" w:styleId="Kop7">
    <w:name w:val="heading 7"/>
    <w:basedOn w:val="Standaard"/>
    <w:next w:val="Standaard"/>
    <w:link w:val="Kop7Char"/>
    <w:uiPriority w:val="9"/>
    <w:semiHidden/>
    <w:unhideWhenUsed/>
    <w:pPr>
      <w:spacing w:after="0"/>
      <w:outlineLvl w:val="6"/>
    </w:pPr>
    <w:rPr>
      <w:b/>
      <w:i/>
      <w:color w:val="E65B01" w:themeColor="accent1" w:themeShade="BF"/>
    </w:rPr>
  </w:style>
  <w:style w:type="paragraph" w:styleId="Kop8">
    <w:name w:val="heading 8"/>
    <w:basedOn w:val="Standaard"/>
    <w:next w:val="Standaard"/>
    <w:link w:val="Kop8Char"/>
    <w:uiPriority w:val="9"/>
    <w:semiHidden/>
    <w:unhideWhenUsed/>
    <w:pPr>
      <w:spacing w:after="0"/>
      <w:outlineLvl w:val="7"/>
    </w:pPr>
    <w:rPr>
      <w:b/>
      <w:color w:val="3667C3" w:themeColor="accent2" w:themeShade="BF"/>
    </w:rPr>
  </w:style>
  <w:style w:type="paragraph" w:styleId="Kop9">
    <w:name w:val="heading 9"/>
    <w:basedOn w:val="Standaard"/>
    <w:next w:val="Standaard"/>
    <w:link w:val="Kop9Char"/>
    <w:uiPriority w:val="9"/>
    <w:semiHidden/>
    <w:unhideWhenUsed/>
    <w:pPr>
      <w:spacing w:after="0"/>
      <w:outlineLvl w:val="8"/>
    </w:pPr>
    <w:rPr>
      <w:b/>
      <w:i/>
      <w:color w:val="3667C3" w:themeColor="accent2" w:themeShade="BF"/>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ardinspringing">
    <w:name w:val="Normal Indent"/>
    <w:basedOn w:val="Standaard"/>
    <w:uiPriority w:val="99"/>
    <w:unhideWhenUsed/>
    <w:pPr>
      <w:ind w:left="720"/>
    </w:pPr>
  </w:style>
  <w:style w:type="character" w:styleId="Titelvanboek">
    <w:name w:val="Book Title"/>
    <w:basedOn w:val="Standaardalinea-lettertype"/>
    <w:uiPriority w:val="33"/>
    <w:qFormat/>
    <w:rPr>
      <w:rFonts w:cs="Times New Roman"/>
      <w:smallCaps/>
      <w:color w:val="000000"/>
      <w:spacing w:val="10"/>
    </w:rPr>
  </w:style>
  <w:style w:type="numbering" w:customStyle="1" w:styleId="Lijstmetopsommingstekens">
    <w:name w:val="Lijst met opsommingstekens"/>
    <w:uiPriority w:val="99"/>
    <w:pPr>
      <w:numPr>
        <w:numId w:val="2"/>
      </w:numPr>
    </w:pPr>
  </w:style>
  <w:style w:type="paragraph" w:customStyle="1" w:styleId="Adresvanafzender">
    <w:name w:val="Adres van afzender"/>
    <w:basedOn w:val="Standaard"/>
    <w:uiPriority w:val="2"/>
    <w:qFormat/>
    <w:rPr>
      <w:color w:val="FFFFFF" w:themeColor="background1"/>
      <w:spacing w:val="20"/>
    </w:rPr>
  </w:style>
  <w:style w:type="paragraph" w:styleId="Koptekst">
    <w:name w:val="header"/>
    <w:basedOn w:val="Standaard"/>
    <w:link w:val="KoptekstChar"/>
    <w:uiPriority w:val="99"/>
    <w:unhideWhenUsed/>
    <w:pPr>
      <w:tabs>
        <w:tab w:val="center" w:pos="4680"/>
        <w:tab w:val="right" w:pos="9360"/>
      </w:tabs>
      <w:spacing w:line="240" w:lineRule="auto"/>
    </w:pPr>
  </w:style>
  <w:style w:type="character" w:customStyle="1" w:styleId="KoptekstChar">
    <w:name w:val="Koptekst Char"/>
    <w:basedOn w:val="Standaardalinea-lettertype"/>
    <w:link w:val="Koptekst"/>
    <w:uiPriority w:val="99"/>
    <w:rPr>
      <w:color w:val="414751" w:themeColor="text2" w:themeShade="BF"/>
      <w:sz w:val="20"/>
      <w:szCs w:val="20"/>
    </w:rPr>
  </w:style>
  <w:style w:type="paragraph" w:styleId="Voettekst">
    <w:name w:val="footer"/>
    <w:basedOn w:val="Standaard"/>
    <w:link w:val="VoettekstChar"/>
    <w:uiPriority w:val="99"/>
    <w:unhideWhenUsed/>
    <w:pPr>
      <w:tabs>
        <w:tab w:val="center" w:pos="4680"/>
        <w:tab w:val="right" w:pos="9360"/>
      </w:tabs>
      <w:spacing w:line="240" w:lineRule="auto"/>
    </w:pPr>
  </w:style>
  <w:style w:type="character" w:customStyle="1" w:styleId="VoettekstChar">
    <w:name w:val="Voettekst Char"/>
    <w:basedOn w:val="Standaardalinea-lettertype"/>
    <w:link w:val="Voettekst"/>
    <w:uiPriority w:val="99"/>
    <w:rPr>
      <w:color w:val="414751" w:themeColor="text2" w:themeShade="BF"/>
      <w:sz w:val="20"/>
      <w:szCs w:val="20"/>
    </w:rPr>
  </w:style>
  <w:style w:type="paragraph" w:styleId="Aanhef">
    <w:name w:val="Salutation"/>
    <w:basedOn w:val="Standaardinspringing"/>
    <w:next w:val="Standaard"/>
    <w:link w:val="AanhefChar"/>
    <w:uiPriority w:val="4"/>
    <w:unhideWhenUsed/>
    <w:qFormat/>
    <w:pPr>
      <w:ind w:left="0"/>
    </w:pPr>
    <w:rPr>
      <w:b/>
    </w:rPr>
  </w:style>
  <w:style w:type="character" w:customStyle="1" w:styleId="AanhefChar">
    <w:name w:val="Aanhef Char"/>
    <w:basedOn w:val="Standaardalinea-lettertype"/>
    <w:link w:val="Aanhef"/>
    <w:uiPriority w:val="4"/>
    <w:rPr>
      <w:b/>
      <w:color w:val="414751" w:themeColor="text2" w:themeShade="BF"/>
      <w:sz w:val="20"/>
      <w:szCs w:val="20"/>
    </w:rPr>
  </w:style>
  <w:style w:type="paragraph" w:customStyle="1" w:styleId="Onderwerp">
    <w:name w:val="Onderwerp"/>
    <w:basedOn w:val="Standaardinspringing"/>
    <w:uiPriority w:val="7"/>
    <w:qFormat/>
    <w:pPr>
      <w:ind w:left="0"/>
    </w:pPr>
    <w:rPr>
      <w:b/>
      <w:color w:val="FE8637" w:themeColor="accent1"/>
    </w:rPr>
  </w:style>
  <w:style w:type="paragraph" w:customStyle="1" w:styleId="Adresvangeadresseerde">
    <w:name w:val="Adres van geadresseerde"/>
    <w:basedOn w:val="Geenafstand"/>
    <w:uiPriority w:val="3"/>
    <w:qFormat/>
    <w:pPr>
      <w:spacing w:after="480"/>
      <w:contextualSpacing/>
    </w:pPr>
    <w:rPr>
      <w:rFonts w:asciiTheme="majorHAnsi" w:hAnsiTheme="majorHAnsi"/>
    </w:rPr>
  </w:style>
  <w:style w:type="paragraph" w:styleId="Afsluiting">
    <w:name w:val="Closing"/>
    <w:basedOn w:val="Geenafstand"/>
    <w:link w:val="AfsluitingChar"/>
    <w:uiPriority w:val="5"/>
    <w:unhideWhenUsed/>
    <w:qFormat/>
    <w:pPr>
      <w:spacing w:before="960" w:after="960"/>
      <w:ind w:right="2520"/>
    </w:pPr>
  </w:style>
  <w:style w:type="character" w:customStyle="1" w:styleId="AfsluitingChar">
    <w:name w:val="Afsluiting Char"/>
    <w:basedOn w:val="Standaardalinea-lettertype"/>
    <w:link w:val="Afsluiting"/>
    <w:uiPriority w:val="5"/>
    <w:rPr>
      <w:color w:val="414751" w:themeColor="text2" w:themeShade="BF"/>
      <w:sz w:val="20"/>
      <w:szCs w:val="20"/>
    </w:rPr>
  </w:style>
  <w:style w:type="character" w:styleId="Zwaar">
    <w:name w:val="Strong"/>
    <w:basedOn w:val="Standaardalinea-lettertype"/>
    <w:uiPriority w:val="8"/>
    <w:qFormat/>
    <w:rPr>
      <w:b/>
      <w:bCs/>
    </w:rPr>
  </w:style>
  <w:style w:type="paragraph" w:styleId="Bijschrift">
    <w:name w:val="caption"/>
    <w:basedOn w:val="Standaard"/>
    <w:next w:val="Standaard"/>
    <w:uiPriority w:val="99"/>
    <w:semiHidden/>
    <w:pPr>
      <w:spacing w:line="240" w:lineRule="auto"/>
      <w:jc w:val="right"/>
    </w:pPr>
    <w:rPr>
      <w:b/>
      <w:bCs/>
      <w:color w:val="E65B01" w:themeColor="accent1" w:themeShade="BF"/>
      <w:sz w:val="16"/>
      <w:szCs w:val="16"/>
    </w:rPr>
  </w:style>
  <w:style w:type="character" w:styleId="Nadruk">
    <w:name w:val="Emphasis"/>
    <w:uiPriority w:val="20"/>
    <w:qFormat/>
    <w:rPr>
      <w:b/>
      <w:i/>
      <w:color w:val="2B2F36" w:themeColor="text2" w:themeShade="80"/>
      <w:spacing w:val="10"/>
      <w:sz w:val="18"/>
      <w:szCs w:val="18"/>
    </w:rPr>
  </w:style>
  <w:style w:type="character" w:customStyle="1" w:styleId="Kop1Char">
    <w:name w:val="Kop 1 Char"/>
    <w:basedOn w:val="Standaardalinea-lettertype"/>
    <w:link w:val="Kop1"/>
    <w:uiPriority w:val="9"/>
    <w:semiHidden/>
    <w:rPr>
      <w:rFonts w:asciiTheme="majorHAnsi" w:hAnsiTheme="majorHAnsi"/>
      <w:smallCaps/>
      <w:color w:val="414751" w:themeColor="text2" w:themeShade="BF"/>
      <w:spacing w:val="5"/>
      <w:sz w:val="32"/>
      <w:szCs w:val="32"/>
    </w:rPr>
  </w:style>
  <w:style w:type="character" w:customStyle="1" w:styleId="Kop2Char">
    <w:name w:val="Kop 2 Char"/>
    <w:basedOn w:val="Standaardalinea-lettertype"/>
    <w:link w:val="Kop2"/>
    <w:uiPriority w:val="9"/>
    <w:semiHidden/>
    <w:rPr>
      <w:rFonts w:asciiTheme="majorHAnsi" w:hAnsiTheme="majorHAnsi"/>
      <w:color w:val="414751" w:themeColor="text2" w:themeShade="BF"/>
      <w:sz w:val="28"/>
      <w:szCs w:val="28"/>
    </w:rPr>
  </w:style>
  <w:style w:type="character" w:customStyle="1" w:styleId="Kop3Char">
    <w:name w:val="Kop 3 Char"/>
    <w:basedOn w:val="Standaardalinea-lettertype"/>
    <w:link w:val="Kop3"/>
    <w:uiPriority w:val="9"/>
    <w:semiHidden/>
    <w:rPr>
      <w:rFonts w:asciiTheme="majorHAnsi" w:hAnsiTheme="majorHAnsi"/>
      <w:color w:val="414751" w:themeColor="text2" w:themeShade="BF"/>
      <w:spacing w:val="5"/>
      <w:sz w:val="24"/>
      <w:szCs w:val="24"/>
    </w:rPr>
  </w:style>
  <w:style w:type="character" w:customStyle="1" w:styleId="Kop4Char">
    <w:name w:val="Kop 4 Char"/>
    <w:basedOn w:val="Standaardalinea-lettertype"/>
    <w:link w:val="Kop4"/>
    <w:uiPriority w:val="9"/>
    <w:semiHidden/>
    <w:rPr>
      <w:rFonts w:asciiTheme="majorHAnsi" w:hAnsiTheme="majorHAnsi"/>
      <w:color w:val="E65B01" w:themeColor="accent1" w:themeShade="BF"/>
    </w:rPr>
  </w:style>
  <w:style w:type="character" w:customStyle="1" w:styleId="Kop5Char">
    <w:name w:val="Kop 5 Char"/>
    <w:basedOn w:val="Standaardalinea-lettertype"/>
    <w:link w:val="Kop5"/>
    <w:uiPriority w:val="9"/>
    <w:semiHidden/>
    <w:rPr>
      <w:i/>
      <w:color w:val="E65B01" w:themeColor="accent1" w:themeShade="BF"/>
    </w:rPr>
  </w:style>
  <w:style w:type="character" w:customStyle="1" w:styleId="Kop6Char">
    <w:name w:val="Kop 6 Char"/>
    <w:basedOn w:val="Standaardalinea-lettertype"/>
    <w:link w:val="Kop6"/>
    <w:uiPriority w:val="9"/>
    <w:semiHidden/>
    <w:rPr>
      <w:b/>
      <w:color w:val="E65B01" w:themeColor="accent1" w:themeShade="BF"/>
      <w:sz w:val="20"/>
      <w:szCs w:val="20"/>
    </w:rPr>
  </w:style>
  <w:style w:type="character" w:customStyle="1" w:styleId="Kop7Char">
    <w:name w:val="Kop 7 Char"/>
    <w:basedOn w:val="Standaardalinea-lettertype"/>
    <w:link w:val="Kop7"/>
    <w:uiPriority w:val="9"/>
    <w:semiHidden/>
    <w:rPr>
      <w:b/>
      <w:i/>
      <w:color w:val="E65B01" w:themeColor="accent1" w:themeShade="BF"/>
      <w:sz w:val="20"/>
      <w:szCs w:val="20"/>
    </w:rPr>
  </w:style>
  <w:style w:type="character" w:customStyle="1" w:styleId="Kop8Char">
    <w:name w:val="Kop 8 Char"/>
    <w:basedOn w:val="Standaardalinea-lettertype"/>
    <w:link w:val="Kop8"/>
    <w:uiPriority w:val="9"/>
    <w:semiHidden/>
    <w:rPr>
      <w:b/>
      <w:color w:val="3667C3" w:themeColor="accent2" w:themeShade="BF"/>
      <w:sz w:val="20"/>
      <w:szCs w:val="20"/>
    </w:rPr>
  </w:style>
  <w:style w:type="character" w:customStyle="1" w:styleId="Kop9Char">
    <w:name w:val="Kop 9 Char"/>
    <w:basedOn w:val="Standaardalinea-lettertype"/>
    <w:link w:val="Kop9"/>
    <w:uiPriority w:val="9"/>
    <w:semiHidden/>
    <w:rPr>
      <w:b/>
      <w:i/>
      <w:color w:val="3667C3" w:themeColor="accent2" w:themeShade="BF"/>
      <w:sz w:val="18"/>
      <w:szCs w:val="18"/>
    </w:rPr>
  </w:style>
  <w:style w:type="character" w:styleId="Intensievebenadrukking">
    <w:name w:val="Intense Emphasis"/>
    <w:basedOn w:val="Standaardalinea-lettertype"/>
    <w:uiPriority w:val="21"/>
    <w:qFormat/>
    <w:rPr>
      <w:i/>
      <w:caps/>
      <w:color w:val="E65B01" w:themeColor="accent1" w:themeShade="BF"/>
      <w:spacing w:val="10"/>
      <w:sz w:val="18"/>
      <w:szCs w:val="18"/>
    </w:rPr>
  </w:style>
  <w:style w:type="paragraph" w:styleId="Citaat">
    <w:name w:val="Quote"/>
    <w:basedOn w:val="Standaard"/>
    <w:link w:val="CitaatChar"/>
    <w:uiPriority w:val="29"/>
    <w:qFormat/>
    <w:rPr>
      <w:i/>
    </w:rPr>
  </w:style>
  <w:style w:type="character" w:customStyle="1" w:styleId="CitaatChar">
    <w:name w:val="Citaat Char"/>
    <w:basedOn w:val="Standaardalinea-lettertype"/>
    <w:link w:val="Citaat"/>
    <w:uiPriority w:val="29"/>
    <w:rPr>
      <w:i/>
      <w:color w:val="414751" w:themeColor="text2" w:themeShade="BF"/>
      <w:sz w:val="20"/>
      <w:szCs w:val="20"/>
    </w:rPr>
  </w:style>
  <w:style w:type="paragraph" w:styleId="Duidelijkcitaat">
    <w:name w:val="Intense Quote"/>
    <w:basedOn w:val="Citaat"/>
    <w:link w:val="Duidelijkcitaat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DuidelijkcitaatChar">
    <w:name w:val="Duidelijk citaat Char"/>
    <w:basedOn w:val="Standaardalinea-lettertype"/>
    <w:link w:val="Duidelijkcitaat"/>
    <w:uiPriority w:val="30"/>
    <w:rPr>
      <w:color w:val="E65B01" w:themeColor="accent1" w:themeShade="BF"/>
      <w:sz w:val="20"/>
      <w:szCs w:val="20"/>
    </w:rPr>
  </w:style>
  <w:style w:type="character" w:styleId="Intensieveverwijzing">
    <w:name w:val="Intense Reference"/>
    <w:basedOn w:val="Standaardalinea-lettertype"/>
    <w:uiPriority w:val="32"/>
    <w:qFormat/>
    <w:rPr>
      <w:rFonts w:cs="Times New Roman"/>
      <w:b/>
      <w:caps/>
      <w:color w:val="3667C3" w:themeColor="accent2" w:themeShade="BF"/>
      <w:spacing w:val="5"/>
      <w:sz w:val="18"/>
      <w:szCs w:val="18"/>
    </w:rPr>
  </w:style>
  <w:style w:type="numbering" w:customStyle="1" w:styleId="Genummerdelijst">
    <w:name w:val="Genummerde lijst"/>
    <w:uiPriority w:val="99"/>
    <w:pPr>
      <w:numPr>
        <w:numId w:val="3"/>
      </w:numPr>
    </w:pPr>
  </w:style>
  <w:style w:type="paragraph" w:styleId="Ondertitel">
    <w:name w:val="Subtitle"/>
    <w:basedOn w:val="Standaard"/>
    <w:link w:val="OndertitelChar"/>
    <w:uiPriority w:val="11"/>
    <w:rPr>
      <w:i/>
      <w:color w:val="575F6D" w:themeColor="text2"/>
      <w:spacing w:val="5"/>
      <w:sz w:val="24"/>
      <w:szCs w:val="24"/>
    </w:rPr>
  </w:style>
  <w:style w:type="character" w:customStyle="1" w:styleId="OndertitelChar">
    <w:name w:val="Ondertitel Char"/>
    <w:basedOn w:val="Standaardalinea-lettertype"/>
    <w:link w:val="Ondertitel"/>
    <w:uiPriority w:val="11"/>
    <w:rPr>
      <w:i/>
      <w:color w:val="575F6D" w:themeColor="text2"/>
      <w:spacing w:val="5"/>
      <w:sz w:val="24"/>
      <w:szCs w:val="24"/>
    </w:rPr>
  </w:style>
  <w:style w:type="character" w:styleId="Subtielebenadrukking">
    <w:name w:val="Subtle Emphasis"/>
    <w:basedOn w:val="Standaardalinea-lettertype"/>
    <w:uiPriority w:val="19"/>
    <w:qFormat/>
    <w:rPr>
      <w:i/>
      <w:color w:val="E65B01" w:themeColor="accent1" w:themeShade="BF"/>
    </w:rPr>
  </w:style>
  <w:style w:type="character" w:styleId="Subtieleverwijzing">
    <w:name w:val="Subtle Reference"/>
    <w:basedOn w:val="Standaardalinea-lettertype"/>
    <w:uiPriority w:val="31"/>
    <w:qFormat/>
    <w:rPr>
      <w:rFonts w:cs="Times New Roman"/>
      <w:b/>
      <w:i/>
      <w:color w:val="3667C3" w:themeColor="accent2" w:themeShade="BF"/>
    </w:rPr>
  </w:style>
  <w:style w:type="paragraph" w:styleId="Titel">
    <w:name w:val="Title"/>
    <w:basedOn w:val="Standaard"/>
    <w:link w:val="TitelChar"/>
    <w:uiPriority w:val="10"/>
    <w:rPr>
      <w:rFonts w:asciiTheme="majorHAnsi" w:hAnsiTheme="majorHAnsi"/>
      <w:smallCaps/>
      <w:color w:val="FE8637" w:themeColor="accent1"/>
      <w:spacing w:val="10"/>
      <w:sz w:val="48"/>
      <w:szCs w:val="48"/>
    </w:rPr>
  </w:style>
  <w:style w:type="character" w:customStyle="1" w:styleId="TitelChar">
    <w:name w:val="Titel Char"/>
    <w:basedOn w:val="Standaardalinea-lettertype"/>
    <w:link w:val="Titel"/>
    <w:uiPriority w:val="10"/>
    <w:rPr>
      <w:rFonts w:asciiTheme="majorHAnsi" w:hAnsiTheme="majorHAnsi"/>
      <w:smallCaps/>
      <w:color w:val="FE8637" w:themeColor="accent1"/>
      <w:spacing w:val="10"/>
      <w:sz w:val="48"/>
      <w:szCs w:val="48"/>
    </w:rPr>
  </w:style>
  <w:style w:type="paragraph" w:styleId="Geenafstand">
    <w:name w:val="No Spacing"/>
    <w:uiPriority w:val="1"/>
    <w:unhideWhenUsed/>
    <w:qFormat/>
    <w:pPr>
      <w:spacing w:after="0" w:line="240" w:lineRule="auto"/>
    </w:pPr>
    <w:rPr>
      <w:color w:val="414751" w:themeColor="text2" w:themeShade="BF"/>
      <w:sz w:val="20"/>
      <w:szCs w:val="20"/>
    </w:rPr>
  </w:style>
  <w:style w:type="paragraph" w:customStyle="1" w:styleId="Zijbalk">
    <w:name w:val="Zijbalk"/>
    <w:basedOn w:val="Standaard"/>
    <w:uiPriority w:val="2"/>
    <w:semiHidden/>
    <w:unhideWhenUsed/>
    <w:pPr>
      <w:spacing w:line="300" w:lineRule="auto"/>
    </w:pPr>
    <w:rPr>
      <w:b/>
      <w:color w:val="E65B01" w:themeColor="accent1" w:themeShade="BF"/>
      <w:sz w:val="16"/>
      <w:szCs w:val="16"/>
    </w:r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414751" w:themeColor="text2" w:themeShade="BF"/>
      <w:sz w:val="16"/>
      <w:szCs w:val="16"/>
    </w:rPr>
  </w:style>
  <w:style w:type="character" w:styleId="Tekstvantijdelijkeaanduiding">
    <w:name w:val="Placeholder Text"/>
    <w:basedOn w:val="Standaardalinea-lettertype"/>
    <w:uiPriority w:val="99"/>
    <w:unhideWhenUsed/>
    <w:rPr>
      <w:color w:val="808080"/>
    </w:rPr>
  </w:style>
  <w:style w:type="paragraph" w:customStyle="1" w:styleId="Adresvanafzender0">
    <w:name w:val="Adres van afzender"/>
    <w:basedOn w:val="Standaard"/>
    <w:uiPriority w:val="2"/>
    <w:qFormat/>
    <w:rPr>
      <w:color w:val="FFFFFF" w:themeColor="background1"/>
      <w:spacing w:val="20"/>
    </w:rPr>
  </w:style>
  <w:style w:type="paragraph" w:styleId="Datum">
    <w:name w:val="Date"/>
    <w:basedOn w:val="Standaard"/>
    <w:next w:val="Standaard"/>
    <w:link w:val="DatumChar"/>
    <w:uiPriority w:val="99"/>
    <w:unhideWhenUsed/>
    <w:rPr>
      <w:b/>
      <w:color w:val="FE8637" w:themeColor="accent1"/>
    </w:rPr>
  </w:style>
  <w:style w:type="character" w:customStyle="1" w:styleId="DatumChar">
    <w:name w:val="Datum Char"/>
    <w:basedOn w:val="Standaardalinea-lettertype"/>
    <w:link w:val="Datum"/>
    <w:uiPriority w:val="99"/>
    <w:rPr>
      <w:b/>
      <w:color w:val="FE8637" w:themeColor="accent1"/>
      <w:sz w:val="20"/>
      <w:szCs w:val="20"/>
    </w:rPr>
  </w:style>
  <w:style w:type="paragraph" w:styleId="Handtekening">
    <w:name w:val="Signature"/>
    <w:basedOn w:val="Afsluiting"/>
    <w:link w:val="HandtekeningChar"/>
    <w:uiPriority w:val="99"/>
    <w:unhideWhenUsed/>
    <w:pPr>
      <w:spacing w:before="0" w:after="0"/>
      <w:contextualSpacing/>
    </w:pPr>
  </w:style>
  <w:style w:type="character" w:customStyle="1" w:styleId="HandtekeningChar">
    <w:name w:val="Handtekening Char"/>
    <w:basedOn w:val="Standaardalinea-lettertype"/>
    <w:link w:val="Handtekening"/>
    <w:uiPriority w:val="99"/>
    <w:rPr>
      <w:color w:val="414751" w:themeColor="text2" w:themeShade="BF"/>
      <w:sz w:val="20"/>
      <w:szCs w:val="20"/>
    </w:rPr>
  </w:style>
  <w:style w:type="paragraph" w:customStyle="1" w:styleId="Naamvangeadresseerde">
    <w:name w:val="Naam van geadresseerde"/>
    <w:basedOn w:val="Standaard"/>
    <w:uiPriority w:val="3"/>
    <w:qFormat/>
    <w:pPr>
      <w:spacing w:before="480" w:after="0" w:line="240" w:lineRule="auto"/>
      <w:contextualSpacing/>
    </w:pPr>
    <w:rPr>
      <w:b/>
    </w:rPr>
  </w:style>
  <w:style w:type="paragraph" w:styleId="Lijstalinea">
    <w:name w:val="List Paragraph"/>
    <w:basedOn w:val="Standaard"/>
    <w:uiPriority w:val="39"/>
    <w:semiHidden/>
    <w:unhideWhenUsed/>
    <w:qFormat/>
    <w:pPr>
      <w:ind w:left="720"/>
    </w:pPr>
  </w:style>
  <w:style w:type="paragraph" w:customStyle="1" w:styleId="Opsommingsteken1">
    <w:name w:val="Opsommingsteken 1"/>
    <w:basedOn w:val="Lijstalinea"/>
    <w:uiPriority w:val="37"/>
    <w:qFormat/>
    <w:pPr>
      <w:numPr>
        <w:numId w:val="22"/>
      </w:numPr>
      <w:spacing w:after="0"/>
      <w:contextualSpacing/>
    </w:pPr>
    <w:rPr>
      <w:color w:val="auto"/>
    </w:rPr>
  </w:style>
  <w:style w:type="paragraph" w:customStyle="1" w:styleId="Opsommingsteken2">
    <w:name w:val="Opsommingsteken 2"/>
    <w:basedOn w:val="Lijstalinea"/>
    <w:uiPriority w:val="37"/>
    <w:qFormat/>
    <w:pPr>
      <w:numPr>
        <w:ilvl w:val="1"/>
        <w:numId w:val="22"/>
      </w:numPr>
      <w:contextualSpacing/>
    </w:pPr>
    <w:rPr>
      <w:color w:val="auto"/>
    </w:rPr>
  </w:style>
  <w:style w:type="paragraph" w:customStyle="1" w:styleId="Bedrijfsnaam">
    <w:name w:val="Bedrijfsnaam"/>
    <w:basedOn w:val="Standaard"/>
    <w:uiPriority w:val="4"/>
    <w:qFormat/>
    <w:rPr>
      <w:color w:val="FFFFFF" w:themeColor="background1"/>
      <w:spacing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3336">
      <w:bodyDiv w:val="1"/>
      <w:marLeft w:val="0"/>
      <w:marRight w:val="0"/>
      <w:marTop w:val="0"/>
      <w:marBottom w:val="0"/>
      <w:divBdr>
        <w:top w:val="none" w:sz="0" w:space="0" w:color="auto"/>
        <w:left w:val="none" w:sz="0" w:space="0" w:color="auto"/>
        <w:bottom w:val="none" w:sz="0" w:space="0" w:color="auto"/>
        <w:right w:val="none" w:sz="0" w:space="0" w:color="auto"/>
      </w:divBdr>
    </w:div>
    <w:div w:id="107749396">
      <w:bodyDiv w:val="1"/>
      <w:marLeft w:val="0"/>
      <w:marRight w:val="0"/>
      <w:marTop w:val="0"/>
      <w:marBottom w:val="0"/>
      <w:divBdr>
        <w:top w:val="none" w:sz="0" w:space="0" w:color="auto"/>
        <w:left w:val="none" w:sz="0" w:space="0" w:color="auto"/>
        <w:bottom w:val="none" w:sz="0" w:space="0" w:color="auto"/>
        <w:right w:val="none" w:sz="0" w:space="0" w:color="auto"/>
      </w:divBdr>
    </w:div>
    <w:div w:id="280766817">
      <w:bodyDiv w:val="1"/>
      <w:marLeft w:val="0"/>
      <w:marRight w:val="0"/>
      <w:marTop w:val="0"/>
      <w:marBottom w:val="0"/>
      <w:divBdr>
        <w:top w:val="none" w:sz="0" w:space="0" w:color="auto"/>
        <w:left w:val="none" w:sz="0" w:space="0" w:color="auto"/>
        <w:bottom w:val="none" w:sz="0" w:space="0" w:color="auto"/>
        <w:right w:val="none" w:sz="0" w:space="0" w:color="auto"/>
      </w:divBdr>
    </w:div>
    <w:div w:id="302076861">
      <w:bodyDiv w:val="1"/>
      <w:marLeft w:val="0"/>
      <w:marRight w:val="0"/>
      <w:marTop w:val="0"/>
      <w:marBottom w:val="0"/>
      <w:divBdr>
        <w:top w:val="none" w:sz="0" w:space="0" w:color="auto"/>
        <w:left w:val="none" w:sz="0" w:space="0" w:color="auto"/>
        <w:bottom w:val="none" w:sz="0" w:space="0" w:color="auto"/>
        <w:right w:val="none" w:sz="0" w:space="0" w:color="auto"/>
      </w:divBdr>
    </w:div>
    <w:div w:id="511183784">
      <w:bodyDiv w:val="1"/>
      <w:marLeft w:val="0"/>
      <w:marRight w:val="0"/>
      <w:marTop w:val="0"/>
      <w:marBottom w:val="0"/>
      <w:divBdr>
        <w:top w:val="none" w:sz="0" w:space="0" w:color="auto"/>
        <w:left w:val="none" w:sz="0" w:space="0" w:color="auto"/>
        <w:bottom w:val="none" w:sz="0" w:space="0" w:color="auto"/>
        <w:right w:val="none" w:sz="0" w:space="0" w:color="auto"/>
      </w:divBdr>
    </w:div>
    <w:div w:id="712123688">
      <w:bodyDiv w:val="1"/>
      <w:marLeft w:val="0"/>
      <w:marRight w:val="0"/>
      <w:marTop w:val="0"/>
      <w:marBottom w:val="0"/>
      <w:divBdr>
        <w:top w:val="none" w:sz="0" w:space="0" w:color="auto"/>
        <w:left w:val="none" w:sz="0" w:space="0" w:color="auto"/>
        <w:bottom w:val="none" w:sz="0" w:space="0" w:color="auto"/>
        <w:right w:val="none" w:sz="0" w:space="0" w:color="auto"/>
      </w:divBdr>
    </w:div>
    <w:div w:id="891423434">
      <w:bodyDiv w:val="1"/>
      <w:marLeft w:val="0"/>
      <w:marRight w:val="0"/>
      <w:marTop w:val="0"/>
      <w:marBottom w:val="0"/>
      <w:divBdr>
        <w:top w:val="none" w:sz="0" w:space="0" w:color="auto"/>
        <w:left w:val="none" w:sz="0" w:space="0" w:color="auto"/>
        <w:bottom w:val="none" w:sz="0" w:space="0" w:color="auto"/>
        <w:right w:val="none" w:sz="0" w:space="0" w:color="auto"/>
      </w:divBdr>
    </w:div>
    <w:div w:id="1569421123">
      <w:bodyDiv w:val="1"/>
      <w:marLeft w:val="0"/>
      <w:marRight w:val="0"/>
      <w:marTop w:val="0"/>
      <w:marBottom w:val="0"/>
      <w:divBdr>
        <w:top w:val="none" w:sz="0" w:space="0" w:color="auto"/>
        <w:left w:val="none" w:sz="0" w:space="0" w:color="auto"/>
        <w:bottom w:val="none" w:sz="0" w:space="0" w:color="auto"/>
        <w:right w:val="none" w:sz="0" w:space="0" w:color="auto"/>
      </w:divBdr>
    </w:div>
    <w:div w:id="1600717938">
      <w:bodyDiv w:val="1"/>
      <w:marLeft w:val="0"/>
      <w:marRight w:val="0"/>
      <w:marTop w:val="0"/>
      <w:marBottom w:val="0"/>
      <w:divBdr>
        <w:top w:val="none" w:sz="0" w:space="0" w:color="auto"/>
        <w:left w:val="none" w:sz="0" w:space="0" w:color="auto"/>
        <w:bottom w:val="none" w:sz="0" w:space="0" w:color="auto"/>
        <w:right w:val="none" w:sz="0" w:space="0" w:color="auto"/>
      </w:divBdr>
    </w:div>
    <w:div w:id="1686833002">
      <w:bodyDiv w:val="1"/>
      <w:marLeft w:val="0"/>
      <w:marRight w:val="0"/>
      <w:marTop w:val="0"/>
      <w:marBottom w:val="0"/>
      <w:divBdr>
        <w:top w:val="none" w:sz="0" w:space="0" w:color="auto"/>
        <w:left w:val="none" w:sz="0" w:space="0" w:color="auto"/>
        <w:bottom w:val="none" w:sz="0" w:space="0" w:color="auto"/>
        <w:right w:val="none" w:sz="0" w:space="0" w:color="auto"/>
      </w:divBdr>
    </w:div>
    <w:div w:id="172556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3\Oriel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8A29F1667B4383913AE3F551267432"/>
        <w:category>
          <w:name w:val="Algemeen"/>
          <w:gallery w:val="placeholder"/>
        </w:category>
        <w:types>
          <w:type w:val="bbPlcHdr"/>
        </w:types>
        <w:behaviors>
          <w:behavior w:val="content"/>
        </w:behaviors>
        <w:guid w:val="{6E1B1F33-ECBB-452A-B64C-07C1ADC34CD2}"/>
      </w:docPartPr>
      <w:docPartBody>
        <w:p w:rsidR="009E4C56" w:rsidRDefault="00B71B20">
          <w:pPr>
            <w:pStyle w:val="788A29F1667B4383913AE3F551267432"/>
          </w:pPr>
          <w:r>
            <w:rPr>
              <w:rFonts w:asciiTheme="majorHAnsi" w:eastAsiaTheme="majorEastAsia" w:hAnsiTheme="majorHAnsi" w:cstheme="majorBidi"/>
              <w:caps/>
              <w:sz w:val="44"/>
              <w:szCs w:val="44"/>
            </w:rPr>
            <w:t>[Geef de bedrijfsnaam van de afzender op]</w:t>
          </w:r>
        </w:p>
      </w:docPartBody>
    </w:docPart>
    <w:docPart>
      <w:docPartPr>
        <w:name w:val="911F3C1CD9B048D3AFA2338C48029DD3"/>
        <w:category>
          <w:name w:val="Algemeen"/>
          <w:gallery w:val="placeholder"/>
        </w:category>
        <w:types>
          <w:type w:val="bbPlcHdr"/>
        </w:types>
        <w:behaviors>
          <w:behavior w:val="content"/>
        </w:behaviors>
        <w:guid w:val="{3D33229A-6E3C-4831-BFAB-39654DCCE353}"/>
      </w:docPartPr>
      <w:docPartBody>
        <w:p w:rsidR="009E4C56" w:rsidRDefault="00B71B20">
          <w:pPr>
            <w:pStyle w:val="911F3C1CD9B048D3AFA2338C48029DD3"/>
          </w:pPr>
          <w:r>
            <w:t>[Geef het bedrijfsadres van de afzender op]</w:t>
          </w:r>
        </w:p>
      </w:docPartBody>
    </w:docPart>
    <w:docPart>
      <w:docPartPr>
        <w:name w:val="F245E11ED0464FC49F5199746FC32712"/>
        <w:category>
          <w:name w:val="Algemeen"/>
          <w:gallery w:val="placeholder"/>
        </w:category>
        <w:types>
          <w:type w:val="bbPlcHdr"/>
        </w:types>
        <w:behaviors>
          <w:behavior w:val="content"/>
        </w:behaviors>
        <w:guid w:val="{0FDF672A-9ED4-4321-8344-FA4684B87823}"/>
      </w:docPartPr>
      <w:docPartBody>
        <w:p w:rsidR="009E4C56" w:rsidRDefault="00B71B20">
          <w:pPr>
            <w:pStyle w:val="F245E11ED0464FC49F5199746FC32712"/>
          </w:pPr>
          <w:r>
            <w:t>[Geef het telefoonnummer van de afzender op]</w:t>
          </w:r>
        </w:p>
      </w:docPartBody>
    </w:docPart>
    <w:docPart>
      <w:docPartPr>
        <w:name w:val="B2C58C90AC6E406F8F8D55218ED9144E"/>
        <w:category>
          <w:name w:val="Algemeen"/>
          <w:gallery w:val="placeholder"/>
        </w:category>
        <w:types>
          <w:type w:val="bbPlcHdr"/>
        </w:types>
        <w:behaviors>
          <w:behavior w:val="content"/>
        </w:behaviors>
        <w:guid w:val="{2FD74973-C866-42EB-B2AD-42C8251CD795}"/>
      </w:docPartPr>
      <w:docPartBody>
        <w:p w:rsidR="009E4C56" w:rsidRDefault="00B71B20">
          <w:pPr>
            <w:pStyle w:val="B2C58C90AC6E406F8F8D55218ED9144E"/>
          </w:pPr>
          <w:r>
            <w:t>[Geef het e-mailadres van de afzender op]</w:t>
          </w:r>
        </w:p>
      </w:docPartBody>
    </w:docPart>
    <w:docPart>
      <w:docPartPr>
        <w:name w:val="6E8E5D5A23E344929233C32501C0EE45"/>
        <w:category>
          <w:name w:val="Algemeen"/>
          <w:gallery w:val="placeholder"/>
        </w:category>
        <w:types>
          <w:type w:val="bbPlcHdr"/>
        </w:types>
        <w:behaviors>
          <w:behavior w:val="content"/>
        </w:behaviors>
        <w:guid w:val="{0D0B5503-C412-4695-9C9A-F365966D9DC6}"/>
      </w:docPartPr>
      <w:docPartBody>
        <w:p w:rsidR="009E4C56" w:rsidRDefault="00F476EB" w:rsidP="00F476EB">
          <w:pPr>
            <w:pStyle w:val="6E8E5D5A23E344929233C32501C0EE45"/>
          </w:pPr>
          <w:r>
            <w:rPr>
              <w:rFonts w:asciiTheme="majorHAnsi" w:eastAsiaTheme="majorEastAsia" w:hAnsiTheme="majorHAnsi" w:cstheme="majorBidi"/>
              <w:caps/>
              <w:sz w:val="44"/>
              <w:szCs w:val="44"/>
            </w:rPr>
            <w:t>[Geef de bedrijfsnaam van de afzender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76EB"/>
    <w:rsid w:val="00095416"/>
    <w:rsid w:val="003A0BF7"/>
    <w:rsid w:val="009652F8"/>
    <w:rsid w:val="009E4C56"/>
    <w:rsid w:val="00B71B20"/>
    <w:rsid w:val="00BA144B"/>
    <w:rsid w:val="00C1713A"/>
    <w:rsid w:val="00C849F5"/>
    <w:rsid w:val="00CD19DC"/>
    <w:rsid w:val="00CF015F"/>
    <w:rsid w:val="00D05F1B"/>
    <w:rsid w:val="00E04963"/>
    <w:rsid w:val="00E21BD4"/>
    <w:rsid w:val="00F476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6D3DFAA235D4E21A1EF0F2D283ED75B">
    <w:name w:val="D6D3DFAA235D4E21A1EF0F2D283ED75B"/>
  </w:style>
  <w:style w:type="paragraph" w:customStyle="1" w:styleId="9BF06B67EE6D4C338C18D77062B907F0">
    <w:name w:val="9BF06B67EE6D4C338C18D77062B907F0"/>
  </w:style>
  <w:style w:type="character" w:styleId="Tekstvantijdelijkeaanduiding">
    <w:name w:val="Placeholder Text"/>
    <w:basedOn w:val="Standaardalinea-lettertype"/>
    <w:uiPriority w:val="99"/>
    <w:unhideWhenUsed/>
    <w:rPr>
      <w:color w:val="808080"/>
    </w:rPr>
  </w:style>
  <w:style w:type="paragraph" w:customStyle="1" w:styleId="009FDA6E1A924E6C8DBD4B103DDF5DD8">
    <w:name w:val="009FDA6E1A924E6C8DBD4B103DDF5DD8"/>
  </w:style>
  <w:style w:type="paragraph" w:customStyle="1" w:styleId="7A3C71B51FA0437F8FD5A175E099DF66">
    <w:name w:val="7A3C71B51FA0437F8FD5A175E099DF66"/>
  </w:style>
  <w:style w:type="paragraph" w:customStyle="1" w:styleId="F3307F7ECEDE429C8D94FAD1B209A1CA">
    <w:name w:val="F3307F7ECEDE429C8D94FAD1B209A1CA"/>
  </w:style>
  <w:style w:type="paragraph" w:customStyle="1" w:styleId="0E18FC58C99C4E2EBBF0F5318C0358DE">
    <w:name w:val="0E18FC58C99C4E2EBBF0F5318C0358DE"/>
  </w:style>
  <w:style w:type="paragraph" w:customStyle="1" w:styleId="C67545DCC7C04A2DAD5E44AC0C977E0E">
    <w:name w:val="C67545DCC7C04A2DAD5E44AC0C977E0E"/>
  </w:style>
  <w:style w:type="paragraph" w:customStyle="1" w:styleId="8E056352374A4CAD8F02A7E2B710F7F7">
    <w:name w:val="8E056352374A4CAD8F02A7E2B710F7F7"/>
  </w:style>
  <w:style w:type="paragraph" w:customStyle="1" w:styleId="E595B2EF4E3D432FB403F1DA038D7137">
    <w:name w:val="E595B2EF4E3D432FB403F1DA038D7137"/>
  </w:style>
  <w:style w:type="paragraph" w:customStyle="1" w:styleId="788A29F1667B4383913AE3F551267432">
    <w:name w:val="788A29F1667B4383913AE3F551267432"/>
  </w:style>
  <w:style w:type="paragraph" w:customStyle="1" w:styleId="911F3C1CD9B048D3AFA2338C48029DD3">
    <w:name w:val="911F3C1CD9B048D3AFA2338C48029DD3"/>
  </w:style>
  <w:style w:type="paragraph" w:customStyle="1" w:styleId="F245E11ED0464FC49F5199746FC32712">
    <w:name w:val="F245E11ED0464FC49F5199746FC32712"/>
  </w:style>
  <w:style w:type="paragraph" w:customStyle="1" w:styleId="B2C58C90AC6E406F8F8D55218ED9144E">
    <w:name w:val="B2C58C90AC6E406F8F8D55218ED9144E"/>
  </w:style>
  <w:style w:type="paragraph" w:customStyle="1" w:styleId="6E8E5D5A23E344929233C32501C0EE45">
    <w:name w:val="6E8E5D5A23E344929233C32501C0EE45"/>
    <w:rsid w:val="00F476EB"/>
  </w:style>
  <w:style w:type="paragraph" w:customStyle="1" w:styleId="528C6ABD34094F17ABCDBCCA768D4183">
    <w:name w:val="528C6ABD34094F17ABCDBCCA768D4183"/>
    <w:rsid w:val="00F476EB"/>
  </w:style>
  <w:style w:type="paragraph" w:customStyle="1" w:styleId="11A2166DEE3E4507AF40C1E95F881E96">
    <w:name w:val="11A2166DEE3E4507AF40C1E95F881E96"/>
    <w:rsid w:val="00F476EB"/>
  </w:style>
  <w:style w:type="paragraph" w:customStyle="1" w:styleId="08EF14C78F2947B6ADECA0D4D335C991">
    <w:name w:val="08EF14C78F2947B6ADECA0D4D335C991"/>
    <w:rsid w:val="00F476EB"/>
  </w:style>
  <w:style w:type="paragraph" w:customStyle="1" w:styleId="E2E2C1327FA34278B45291236844D6BF">
    <w:name w:val="E2E2C1327FA34278B45291236844D6BF"/>
    <w:rsid w:val="00F476EB"/>
  </w:style>
  <w:style w:type="paragraph" w:customStyle="1" w:styleId="FDAE51876B0144A0BD2ABFB8FB784565">
    <w:name w:val="FDAE51876B0144A0BD2ABFB8FB784565"/>
    <w:rsid w:val="00F476EB"/>
  </w:style>
  <w:style w:type="paragraph" w:customStyle="1" w:styleId="86F18E78982845ECBAEED861A9D3F59E">
    <w:name w:val="86F18E78982845ECBAEED861A9D3F59E"/>
    <w:rsid w:val="00F476EB"/>
  </w:style>
  <w:style w:type="paragraph" w:customStyle="1" w:styleId="5F573EBCA8EB4FC59EF4ABEB88789EF4">
    <w:name w:val="5F573EBCA8EB4FC59EF4ABEB88789EF4"/>
    <w:rsid w:val="00F476EB"/>
  </w:style>
  <w:style w:type="paragraph" w:customStyle="1" w:styleId="C55312D282A54DB7BC1AB28A7E35EEF9">
    <w:name w:val="C55312D282A54DB7BC1AB28A7E35EEF9"/>
    <w:rsid w:val="00F476EB"/>
  </w:style>
  <w:style w:type="paragraph" w:customStyle="1" w:styleId="59C6F56F15034B34A2ACC0281B338E41">
    <w:name w:val="59C6F56F15034B34A2ACC0281B338E41"/>
    <w:rsid w:val="00F476EB"/>
  </w:style>
  <w:style w:type="paragraph" w:customStyle="1" w:styleId="40AF8E70206D4D5D94ACAD5E51DCFD7C">
    <w:name w:val="40AF8E70206D4D5D94ACAD5E51DCFD7C"/>
    <w:rsid w:val="00F476EB"/>
  </w:style>
  <w:style w:type="paragraph" w:customStyle="1" w:styleId="459DE8F5292C450BB3F00B0B834762D8">
    <w:name w:val="459DE8F5292C450BB3F00B0B834762D8"/>
    <w:rsid w:val="00F476EB"/>
  </w:style>
  <w:style w:type="paragraph" w:customStyle="1" w:styleId="CFB43372BF124248B4313F4A6296B35F">
    <w:name w:val="CFB43372BF124248B4313F4A6296B35F"/>
    <w:rsid w:val="00F476EB"/>
  </w:style>
  <w:style w:type="paragraph" w:customStyle="1" w:styleId="5A3AD2A2063042D8BF9E3565A1A90168">
    <w:name w:val="5A3AD2A2063042D8BF9E3565A1A90168"/>
    <w:rsid w:val="00F476EB"/>
  </w:style>
  <w:style w:type="paragraph" w:customStyle="1" w:styleId="65B26844571B41C2BD27D87B2DC9BFD2">
    <w:name w:val="65B26844571B41C2BD27D87B2DC9BFD2"/>
    <w:rsid w:val="00F476EB"/>
  </w:style>
  <w:style w:type="paragraph" w:customStyle="1" w:styleId="5809E26D729D457FBDB42ED5617DA732">
    <w:name w:val="5809E26D729D457FBDB42ED5617DA732"/>
    <w:rsid w:val="00F476EB"/>
  </w:style>
  <w:style w:type="paragraph" w:customStyle="1" w:styleId="97ED46D87ED048ECAF41FC956D87D71F">
    <w:name w:val="97ED46D87ED048ECAF41FC956D87D71F"/>
    <w:rsid w:val="00F476EB"/>
  </w:style>
  <w:style w:type="paragraph" w:customStyle="1" w:styleId="45D52B25D47249309E32B6517C9FC5D1">
    <w:name w:val="45D52B25D47249309E32B6517C9FC5D1"/>
    <w:rsid w:val="00F476EB"/>
  </w:style>
  <w:style w:type="paragraph" w:customStyle="1" w:styleId="410AE8D8FD54487C923619EBACB5D8B3">
    <w:name w:val="410AE8D8FD54487C923619EBACB5D8B3"/>
    <w:rsid w:val="00F476EB"/>
  </w:style>
  <w:style w:type="paragraph" w:customStyle="1" w:styleId="4B25D5AEE77B42DF859D97ADBC3769D6">
    <w:name w:val="4B25D5AEE77B42DF859D97ADBC3769D6"/>
    <w:rsid w:val="00F476EB"/>
  </w:style>
  <w:style w:type="paragraph" w:customStyle="1" w:styleId="7FE4CDAAAC094C9A90A8255273EB600E">
    <w:name w:val="7FE4CDAAAC094C9A90A8255273EB600E"/>
    <w:rsid w:val="00F476EB"/>
  </w:style>
  <w:style w:type="paragraph" w:customStyle="1" w:styleId="6E0C5F00790D4D1695B935BAD16F7749">
    <w:name w:val="6E0C5F00790D4D1695B935BAD16F7749"/>
    <w:rsid w:val="00F476EB"/>
  </w:style>
  <w:style w:type="paragraph" w:customStyle="1" w:styleId="FB46FB0B38244AF1AAE5778896EDFBDD">
    <w:name w:val="FB46FB0B38244AF1AAE5778896EDFBDD"/>
    <w:rsid w:val="00F476EB"/>
  </w:style>
  <w:style w:type="paragraph" w:customStyle="1" w:styleId="DC5EB5D0F33E4142ABB260FA85C4D50D">
    <w:name w:val="DC5EB5D0F33E4142ABB260FA85C4D50D"/>
    <w:rsid w:val="00F476EB"/>
  </w:style>
  <w:style w:type="paragraph" w:customStyle="1" w:styleId="09CC3EF77A15416FBC114A96EAAF7478">
    <w:name w:val="09CC3EF77A15416FBC114A96EAAF7478"/>
    <w:rsid w:val="00F476EB"/>
  </w:style>
  <w:style w:type="paragraph" w:customStyle="1" w:styleId="584E12049FDE437DB61C4E6F4B56399B">
    <w:name w:val="584E12049FDE437DB61C4E6F4B56399B"/>
    <w:rsid w:val="00F476EB"/>
  </w:style>
  <w:style w:type="paragraph" w:customStyle="1" w:styleId="D3AF83D9DABC42D5BC08246FBD62D825">
    <w:name w:val="D3AF83D9DABC42D5BC08246FBD62D825"/>
    <w:rsid w:val="00F476EB"/>
  </w:style>
  <w:style w:type="paragraph" w:customStyle="1" w:styleId="BEDE6F251EBD457D8933F24CE122CFD3">
    <w:name w:val="BEDE6F251EBD457D8933F24CE122CFD3"/>
    <w:rsid w:val="00F476EB"/>
  </w:style>
  <w:style w:type="paragraph" w:customStyle="1" w:styleId="CB2D4B252FBA4E43B8E8551FB981C8F8">
    <w:name w:val="CB2D4B252FBA4E43B8E8551FB981C8F8"/>
    <w:rsid w:val="00F476EB"/>
  </w:style>
  <w:style w:type="paragraph" w:customStyle="1" w:styleId="7B079610B57B44D08C87767928D0ED6B">
    <w:name w:val="7B079610B57B44D08C87767928D0ED6B"/>
    <w:rsid w:val="00F476EB"/>
  </w:style>
  <w:style w:type="paragraph" w:customStyle="1" w:styleId="E5F763EDF16C498BAED18B88BF005EB8">
    <w:name w:val="E5F763EDF16C498BAED18B88BF005EB8"/>
    <w:rsid w:val="00F476EB"/>
  </w:style>
  <w:style w:type="paragraph" w:customStyle="1" w:styleId="D173F59DF5DA4DD3AF5BC787547A0899">
    <w:name w:val="D173F59DF5DA4DD3AF5BC787547A0899"/>
    <w:rsid w:val="00F476EB"/>
  </w:style>
  <w:style w:type="paragraph" w:customStyle="1" w:styleId="7CC4BFD3781E4771A3F99942F4B0D568">
    <w:name w:val="7CC4BFD3781E4771A3F99942F4B0D568"/>
    <w:rsid w:val="00F476EB"/>
  </w:style>
  <w:style w:type="paragraph" w:customStyle="1" w:styleId="B6E50F652EC44C8D8065219E8B6A20E2">
    <w:name w:val="B6E50F652EC44C8D8065219E8B6A20E2"/>
    <w:rsid w:val="00F476EB"/>
  </w:style>
  <w:style w:type="paragraph" w:customStyle="1" w:styleId="B83823E67B7946BC8514E9DA95E48F5F">
    <w:name w:val="B83823E67B7946BC8514E9DA95E48F5F"/>
    <w:rsid w:val="00F476EB"/>
  </w:style>
  <w:style w:type="paragraph" w:customStyle="1" w:styleId="D6956E80BC024703BCD8E97976830179">
    <w:name w:val="D6956E80BC024703BCD8E97976830179"/>
    <w:rsid w:val="00F476EB"/>
  </w:style>
  <w:style w:type="paragraph" w:customStyle="1" w:styleId="78188D53049F4C5FBCB43B9F661AC1AD">
    <w:name w:val="78188D53049F4C5FBCB43B9F661AC1AD"/>
    <w:rsid w:val="00F476EB"/>
  </w:style>
  <w:style w:type="paragraph" w:customStyle="1" w:styleId="792EAC755F1440F0B6C3EC227AE39740">
    <w:name w:val="792EAC755F1440F0B6C3EC227AE39740"/>
    <w:rsid w:val="00F476EB"/>
  </w:style>
  <w:style w:type="paragraph" w:customStyle="1" w:styleId="74047B9F6C134031BB816545AB55A8BA">
    <w:name w:val="74047B9F6C134031BB816545AB55A8BA"/>
    <w:rsid w:val="00F476EB"/>
  </w:style>
  <w:style w:type="paragraph" w:customStyle="1" w:styleId="2FA86E8DEE5045E28A4E43A293229039">
    <w:name w:val="2FA86E8DEE5045E28A4E43A293229039"/>
    <w:rsid w:val="00F476EB"/>
  </w:style>
  <w:style w:type="paragraph" w:customStyle="1" w:styleId="7FCBBBCD83354B7B9B1D6AE4B92AE604">
    <w:name w:val="7FCBBBCD83354B7B9B1D6AE4B92AE604"/>
    <w:rsid w:val="00F476EB"/>
  </w:style>
  <w:style w:type="paragraph" w:customStyle="1" w:styleId="113A100961314146808E37B27B7A613E">
    <w:name w:val="113A100961314146808E37B27B7A613E"/>
    <w:rsid w:val="00F476EB"/>
  </w:style>
  <w:style w:type="paragraph" w:customStyle="1" w:styleId="5482CF3BF9FF42C38712B1A97B0152A5">
    <w:name w:val="5482CF3BF9FF42C38712B1A97B0152A5"/>
    <w:rsid w:val="00F476EB"/>
  </w:style>
  <w:style w:type="paragraph" w:customStyle="1" w:styleId="398140EDD81F4C59B58194F69CF7588C">
    <w:name w:val="398140EDD81F4C59B58194F69CF7588C"/>
    <w:rsid w:val="00F47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Molenstraat 5a</CompanyAddress>
  <CompanyPhone>(053) 4785670 </CompanyPhone>
  <CompanyFax/>
  <CompanyEmail>info@oostingmakelaardij.nl</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OrielLetter</Template>
  <TotalTime>0</TotalTime>
  <Pages>12</Pages>
  <Words>60</Words>
  <Characters>335</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2005</vt:lpstr>
    </vt:vector>
  </TitlesOfParts>
  <Company>OOSTING MAKELAARDIJ</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Oosting</dc:creator>
  <cp:lastModifiedBy>Ivo Oosting | Oosting Makelaardij</cp:lastModifiedBy>
  <cp:revision>2</cp:revision>
  <cp:lastPrinted>2019-11-08T16:12:00Z</cp:lastPrinted>
  <dcterms:created xsi:type="dcterms:W3CDTF">2019-11-08T16:12:00Z</dcterms:created>
  <dcterms:modified xsi:type="dcterms:W3CDTF">2019-11-08T16:12:00Z</dcterms:modified>
</cp:coreProperties>
</file>